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717"/>
        <w:gridCol w:w="2925"/>
      </w:tblGrid>
      <w:tr w:rsidR="00582716" w:rsidRPr="003C0891" w14:paraId="5BA11BB9" w14:textId="77777777" w:rsidTr="003C0891">
        <w:trPr>
          <w:jc w:val="center"/>
        </w:trPr>
        <w:tc>
          <w:tcPr>
            <w:tcW w:w="0" w:type="auto"/>
            <w:vAlign w:val="center"/>
          </w:tcPr>
          <w:p w14:paraId="6D519EB9" w14:textId="77777777" w:rsidR="00582716" w:rsidRPr="00687D64" w:rsidRDefault="00582716" w:rsidP="003C0891">
            <w:pPr>
              <w:tabs>
                <w:tab w:val="left" w:pos="6120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687D64">
              <w:rPr>
                <w:b/>
                <w:bCs/>
                <w:sz w:val="28"/>
                <w:szCs w:val="28"/>
              </w:rPr>
              <w:t>Rémy LEDAUPHIN</w:t>
            </w:r>
          </w:p>
          <w:p w14:paraId="2ECF81CC" w14:textId="172AFA76" w:rsidR="00687D64" w:rsidRDefault="0017138F" w:rsidP="0017138F">
            <w:pPr>
              <w:tabs>
                <w:tab w:val="left" w:pos="6120"/>
              </w:tabs>
              <w:jc w:val="center"/>
            </w:pPr>
            <w:r>
              <w:t>15</w:t>
            </w:r>
            <w:r w:rsidR="009E34C1" w:rsidRPr="00687D64">
              <w:t xml:space="preserve">, </w:t>
            </w:r>
            <w:r>
              <w:t xml:space="preserve">place Sybille de </w:t>
            </w:r>
            <w:proofErr w:type="spellStart"/>
            <w:r>
              <w:t>Foresta</w:t>
            </w:r>
            <w:proofErr w:type="spellEnd"/>
          </w:p>
          <w:p w14:paraId="2BFA84EA" w14:textId="165D6496" w:rsidR="00687D64" w:rsidRPr="00687D64" w:rsidRDefault="0017138F" w:rsidP="00085119">
            <w:pPr>
              <w:tabs>
                <w:tab w:val="left" w:pos="6120"/>
              </w:tabs>
              <w:jc w:val="center"/>
            </w:pPr>
            <w:r>
              <w:t>83630 - Aiguines</w:t>
            </w:r>
          </w:p>
          <w:p w14:paraId="041A7022" w14:textId="77777777" w:rsidR="00085119" w:rsidRPr="00085119" w:rsidRDefault="00085119" w:rsidP="00085119">
            <w:pPr>
              <w:tabs>
                <w:tab w:val="left" w:pos="6120"/>
              </w:tabs>
              <w:jc w:val="center"/>
            </w:pPr>
            <w:r w:rsidRPr="00085119">
              <w:t>-</w:t>
            </w:r>
          </w:p>
          <w:p w14:paraId="054C6E6B" w14:textId="77777777" w:rsidR="00085119" w:rsidRPr="00085119" w:rsidRDefault="00085119" w:rsidP="00085119">
            <w:pPr>
              <w:tabs>
                <w:tab w:val="left" w:pos="6120"/>
              </w:tabs>
              <w:jc w:val="center"/>
            </w:pPr>
            <w:r w:rsidRPr="00085119">
              <w:t>France : +33.6.24.59.20.03</w:t>
            </w:r>
          </w:p>
          <w:p w14:paraId="623D3FE6" w14:textId="77777777" w:rsidR="00582716" w:rsidRPr="00E23784" w:rsidRDefault="00085119" w:rsidP="00085119">
            <w:pPr>
              <w:jc w:val="center"/>
            </w:pPr>
            <w:proofErr w:type="gramStart"/>
            <w:r w:rsidRPr="00085119">
              <w:t>Email</w:t>
            </w:r>
            <w:proofErr w:type="gramEnd"/>
            <w:r w:rsidRPr="00085119">
              <w:t xml:space="preserve"> : </w:t>
            </w:r>
            <w:hyperlink r:id="rId5" w:history="1">
              <w:r w:rsidRPr="00085119">
                <w:rPr>
                  <w:rStyle w:val="Lienhypertexte"/>
                </w:rPr>
                <w:t>remy.ledauphin@gmail.com</w:t>
              </w:r>
            </w:hyperlink>
            <w:r w:rsidR="00514F8A" w:rsidRPr="00165831">
              <w:rPr>
                <w:rFonts w:ascii="Tahoma" w:hAnsi="Tahoma" w:cs="Tahoma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62C93272" w14:textId="47D55612" w:rsidR="00582716" w:rsidRPr="003C0891" w:rsidRDefault="004F5DF4" w:rsidP="003C0891">
            <w:pPr>
              <w:jc w:val="center"/>
              <w:rPr>
                <w:lang w:val="en-GB"/>
              </w:rPr>
            </w:pPr>
            <w:r>
              <w:rPr>
                <w:noProof/>
              </w:rPr>
              <w:drawing>
                <wp:inline distT="0" distB="0" distL="0" distR="0" wp14:anchorId="3963A74F" wp14:editId="2322D4A7">
                  <wp:extent cx="1720800" cy="1440000"/>
                  <wp:effectExtent l="0" t="0" r="0" b="8255"/>
                  <wp:docPr id="2020262147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08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1744" w:rsidRPr="003C0891" w14:paraId="4576D890" w14:textId="77777777" w:rsidTr="003C0891">
        <w:trPr>
          <w:jc w:val="center"/>
        </w:trPr>
        <w:tc>
          <w:tcPr>
            <w:tcW w:w="0" w:type="auto"/>
            <w:vAlign w:val="center"/>
          </w:tcPr>
          <w:p w14:paraId="4EB18004" w14:textId="77777777" w:rsidR="00E61744" w:rsidRPr="003C0891" w:rsidRDefault="00E61744" w:rsidP="003C0891">
            <w:pPr>
              <w:tabs>
                <w:tab w:val="left" w:pos="6120"/>
              </w:tabs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0" w:type="auto"/>
            <w:vAlign w:val="center"/>
          </w:tcPr>
          <w:p w14:paraId="0A89044E" w14:textId="77777777" w:rsidR="00E61744" w:rsidRPr="003C0891" w:rsidRDefault="00E61744" w:rsidP="003C0891">
            <w:pPr>
              <w:jc w:val="center"/>
              <w:rPr>
                <w:b/>
                <w:bCs/>
                <w:sz w:val="28"/>
                <w:szCs w:val="28"/>
                <w:lang w:val="en-GB"/>
              </w:rPr>
            </w:pPr>
          </w:p>
        </w:tc>
      </w:tr>
    </w:tbl>
    <w:p w14:paraId="7B5ED6F0" w14:textId="77777777" w:rsidR="00E61744" w:rsidRPr="00BB2538" w:rsidRDefault="00E61744" w:rsidP="00E61744">
      <w:pPr>
        <w:tabs>
          <w:tab w:val="left" w:pos="6120"/>
        </w:tabs>
        <w:jc w:val="center"/>
        <w:rPr>
          <w:sz w:val="28"/>
          <w:szCs w:val="28"/>
          <w:lang w:val="en-US"/>
        </w:rPr>
      </w:pPr>
    </w:p>
    <w:p w14:paraId="0068B219" w14:textId="77777777" w:rsidR="00E61744" w:rsidRDefault="00E61744" w:rsidP="00E61744">
      <w:pPr>
        <w:shd w:val="clear" w:color="auto" w:fill="008000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KEY QUALIFICATIONS</w:t>
      </w:r>
    </w:p>
    <w:p w14:paraId="4B8514C4" w14:textId="77777777" w:rsidR="00E61744" w:rsidRDefault="00E61744" w:rsidP="00E61744">
      <w:pPr>
        <w:jc w:val="center"/>
        <w:rPr>
          <w:b/>
          <w:bCs/>
          <w:sz w:val="28"/>
          <w:szCs w:val="28"/>
          <w:lang w:val="en-GB"/>
        </w:rPr>
      </w:pPr>
    </w:p>
    <w:p w14:paraId="4B7A7912" w14:textId="77777777" w:rsidR="00582716" w:rsidRDefault="00FF3F6F" w:rsidP="00E61744">
      <w:pPr>
        <w:jc w:val="both"/>
        <w:rPr>
          <w:lang w:val="en-GB"/>
        </w:rPr>
      </w:pPr>
      <w:r>
        <w:rPr>
          <w:lang w:val="en-GB"/>
        </w:rPr>
        <w:t xml:space="preserve">Project management, </w:t>
      </w:r>
      <w:r w:rsidR="00E61744">
        <w:rPr>
          <w:lang w:val="en-GB"/>
        </w:rPr>
        <w:t>management of natural areas</w:t>
      </w:r>
      <w:r>
        <w:rPr>
          <w:lang w:val="en-GB"/>
        </w:rPr>
        <w:t xml:space="preserve"> and wildlife</w:t>
      </w:r>
      <w:r w:rsidR="00E61744">
        <w:rPr>
          <w:lang w:val="en-GB"/>
        </w:rPr>
        <w:t xml:space="preserve">, ecological census, community based natural resources management, co-management of natural areas, human-wildlife conflicts, </w:t>
      </w:r>
      <w:r>
        <w:rPr>
          <w:lang w:val="en-GB"/>
        </w:rPr>
        <w:t xml:space="preserve">anti-poaching, </w:t>
      </w:r>
      <w:r w:rsidR="00E61744">
        <w:rPr>
          <w:lang w:val="en-GB"/>
        </w:rPr>
        <w:t xml:space="preserve">nature guiding, ecotourism, environmental education, </w:t>
      </w:r>
      <w:r w:rsidR="00330232">
        <w:rPr>
          <w:lang w:val="en-GB"/>
        </w:rPr>
        <w:t xml:space="preserve">environmental impact assessment, </w:t>
      </w:r>
      <w:r w:rsidR="00E61744">
        <w:rPr>
          <w:lang w:val="en-GB"/>
        </w:rPr>
        <w:t>GIS, ornithology</w:t>
      </w:r>
    </w:p>
    <w:p w14:paraId="348395E9" w14:textId="77777777" w:rsidR="00E61744" w:rsidRDefault="00E61744" w:rsidP="00E61744">
      <w:pPr>
        <w:rPr>
          <w:lang w:val="en-GB"/>
        </w:rPr>
      </w:pPr>
    </w:p>
    <w:p w14:paraId="371AD47A" w14:textId="77777777" w:rsidR="00582716" w:rsidRDefault="00582716" w:rsidP="00582716">
      <w:pPr>
        <w:shd w:val="clear" w:color="auto" w:fill="008000"/>
        <w:jc w:val="center"/>
        <w:rPr>
          <w:b/>
          <w:bCs/>
          <w:sz w:val="28"/>
          <w:szCs w:val="28"/>
          <w:lang w:val="en-GB"/>
        </w:rPr>
      </w:pPr>
      <w:r w:rsidRPr="00582716">
        <w:rPr>
          <w:b/>
          <w:bCs/>
          <w:sz w:val="28"/>
          <w:szCs w:val="28"/>
          <w:lang w:val="en-GB"/>
        </w:rPr>
        <w:t>EDUCATION</w:t>
      </w:r>
    </w:p>
    <w:p w14:paraId="1B561514" w14:textId="77777777" w:rsidR="00582716" w:rsidRDefault="00582716" w:rsidP="00582716">
      <w:pPr>
        <w:jc w:val="center"/>
        <w:rPr>
          <w:b/>
          <w:bCs/>
          <w:sz w:val="28"/>
          <w:szCs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3"/>
        <w:gridCol w:w="7455"/>
      </w:tblGrid>
      <w:tr w:rsidR="007576E3" w:rsidRPr="001F5232" w14:paraId="3467CB0E" w14:textId="77777777" w:rsidTr="00855CA5">
        <w:tc>
          <w:tcPr>
            <w:tcW w:w="0" w:type="auto"/>
          </w:tcPr>
          <w:p w14:paraId="5073620D" w14:textId="77777777" w:rsidR="002415B0" w:rsidRPr="00B76786" w:rsidRDefault="002B0FCC" w:rsidP="002B0FCC">
            <w:pPr>
              <w:rPr>
                <w:lang w:val="en-GB"/>
              </w:rPr>
            </w:pPr>
            <w:r w:rsidRPr="00B76786">
              <w:rPr>
                <w:lang w:val="en-GB"/>
              </w:rPr>
              <w:t xml:space="preserve">- </w:t>
            </w:r>
            <w:r w:rsidR="002415B0" w:rsidRPr="00B76786">
              <w:rPr>
                <w:lang w:val="en-GB"/>
              </w:rPr>
              <w:t>September 2005 to September 2006</w:t>
            </w:r>
          </w:p>
          <w:p w14:paraId="758578FE" w14:textId="77777777" w:rsidR="002415B0" w:rsidRPr="00B76786" w:rsidRDefault="002B0FCC" w:rsidP="002B0FCC">
            <w:pPr>
              <w:rPr>
                <w:lang w:val="en-GB"/>
              </w:rPr>
            </w:pPr>
            <w:r w:rsidRPr="00B76786">
              <w:rPr>
                <w:lang w:val="en-GB"/>
              </w:rPr>
              <w:t xml:space="preserve">- </w:t>
            </w:r>
            <w:r w:rsidR="009F5EC7" w:rsidRPr="00B76786">
              <w:rPr>
                <w:lang w:val="en-GB"/>
              </w:rPr>
              <w:t>September 2003 to June 2005</w:t>
            </w:r>
          </w:p>
          <w:p w14:paraId="1C7F942C" w14:textId="77777777" w:rsidR="002415B0" w:rsidRPr="00B76786" w:rsidRDefault="002B0FCC" w:rsidP="002B0FCC">
            <w:pPr>
              <w:rPr>
                <w:lang w:val="en-GB"/>
              </w:rPr>
            </w:pPr>
            <w:r w:rsidRPr="00B76786">
              <w:rPr>
                <w:lang w:val="en-GB"/>
              </w:rPr>
              <w:t xml:space="preserve">- </w:t>
            </w:r>
            <w:r w:rsidR="002415B0" w:rsidRPr="00B76786">
              <w:rPr>
                <w:lang w:val="en-GB"/>
              </w:rPr>
              <w:t>September 2002 to June 2003</w:t>
            </w:r>
          </w:p>
          <w:p w14:paraId="6564250A" w14:textId="77777777" w:rsidR="002415B0" w:rsidRPr="00B76786" w:rsidRDefault="002B0FCC" w:rsidP="002B0FCC">
            <w:pPr>
              <w:rPr>
                <w:lang w:val="en-GB"/>
              </w:rPr>
            </w:pPr>
            <w:r w:rsidRPr="00B76786">
              <w:rPr>
                <w:lang w:val="en-GB"/>
              </w:rPr>
              <w:t xml:space="preserve">- </w:t>
            </w:r>
            <w:r w:rsidR="00C4177D" w:rsidRPr="00B76786">
              <w:rPr>
                <w:lang w:val="en-GB"/>
              </w:rPr>
              <w:t>September 1996 to June 1998</w:t>
            </w:r>
          </w:p>
          <w:p w14:paraId="4DEDCE4B" w14:textId="77777777" w:rsidR="00C4177D" w:rsidRPr="00B76786" w:rsidRDefault="00C4177D" w:rsidP="002B0FCC">
            <w:pPr>
              <w:rPr>
                <w:lang w:val="en-GB"/>
              </w:rPr>
            </w:pPr>
          </w:p>
          <w:p w14:paraId="370FEF09" w14:textId="77777777" w:rsidR="00B76786" w:rsidRPr="00B76786" w:rsidRDefault="003F6D9D" w:rsidP="005240AE">
            <w:pPr>
              <w:pStyle w:val="Sansinterligne"/>
              <w:rPr>
                <w:lang w:val="en-GB"/>
              </w:rPr>
            </w:pPr>
            <w:r w:rsidRPr="00B76786">
              <w:rPr>
                <w:lang w:val="en-GB"/>
              </w:rPr>
              <w:t>- September 2010</w:t>
            </w:r>
          </w:p>
          <w:p w14:paraId="7951F34C" w14:textId="77777777" w:rsidR="0015632A" w:rsidRPr="00B76786" w:rsidRDefault="00855CA5" w:rsidP="00855CA5">
            <w:r>
              <w:t xml:space="preserve">Online courses : </w:t>
            </w:r>
          </w:p>
        </w:tc>
        <w:tc>
          <w:tcPr>
            <w:tcW w:w="0" w:type="auto"/>
          </w:tcPr>
          <w:p w14:paraId="57EFB24E" w14:textId="77777777" w:rsidR="002415B0" w:rsidRPr="00B76786" w:rsidRDefault="002415B0" w:rsidP="003C0891">
            <w:pPr>
              <w:jc w:val="both"/>
              <w:rPr>
                <w:lang w:val="en-GB"/>
              </w:rPr>
            </w:pPr>
            <w:r w:rsidRPr="00B76786">
              <w:rPr>
                <w:b/>
                <w:bCs/>
                <w:lang w:val="en-GB"/>
              </w:rPr>
              <w:t>Master of Science in Geography</w:t>
            </w:r>
            <w:r w:rsidRPr="00B76786">
              <w:rPr>
                <w:lang w:val="en-GB"/>
              </w:rPr>
              <w:t>, option Sustainable development (</w:t>
            </w:r>
            <w:proofErr w:type="spellStart"/>
            <w:r w:rsidRPr="00B76786">
              <w:rPr>
                <w:lang w:val="en-GB"/>
              </w:rPr>
              <w:t>Universiy</w:t>
            </w:r>
            <w:proofErr w:type="spellEnd"/>
            <w:r w:rsidRPr="00B76786">
              <w:rPr>
                <w:lang w:val="en-GB"/>
              </w:rPr>
              <w:t xml:space="preserve"> of Maine)</w:t>
            </w:r>
          </w:p>
          <w:p w14:paraId="21983261" w14:textId="77777777" w:rsidR="002415B0" w:rsidRPr="00B76786" w:rsidRDefault="002415B0" w:rsidP="003C0891">
            <w:pPr>
              <w:jc w:val="both"/>
              <w:rPr>
                <w:lang w:val="en-GB"/>
              </w:rPr>
            </w:pPr>
            <w:r w:rsidRPr="00B76786">
              <w:rPr>
                <w:b/>
                <w:bCs/>
                <w:lang w:val="en-GB"/>
              </w:rPr>
              <w:t>Master of Science in Ecology</w:t>
            </w:r>
            <w:r w:rsidRPr="00B76786">
              <w:rPr>
                <w:lang w:val="en-GB"/>
              </w:rPr>
              <w:t xml:space="preserve"> – speciali</w:t>
            </w:r>
            <w:r w:rsidR="00CB5BCE" w:rsidRPr="00B76786">
              <w:rPr>
                <w:lang w:val="en-GB"/>
              </w:rPr>
              <w:t>z</w:t>
            </w:r>
            <w:r w:rsidRPr="00B76786">
              <w:rPr>
                <w:lang w:val="en-GB"/>
              </w:rPr>
              <w:t>ation Conservation biology (University of Paris 6)</w:t>
            </w:r>
          </w:p>
          <w:p w14:paraId="66D1771F" w14:textId="77777777" w:rsidR="002415B0" w:rsidRPr="00B76786" w:rsidRDefault="002415B0" w:rsidP="003C0891">
            <w:pPr>
              <w:jc w:val="both"/>
              <w:rPr>
                <w:lang w:val="en-GB"/>
              </w:rPr>
            </w:pPr>
            <w:r w:rsidRPr="00B76786">
              <w:rPr>
                <w:b/>
                <w:lang w:val="en-GB"/>
              </w:rPr>
              <w:t>Bachelor of Science in Biology</w:t>
            </w:r>
            <w:r w:rsidRPr="00B76786">
              <w:rPr>
                <w:lang w:val="en-GB"/>
              </w:rPr>
              <w:t>, option Biology of organisms and populations -</w:t>
            </w:r>
            <w:r w:rsidR="00E66091" w:rsidRPr="00B76786">
              <w:rPr>
                <w:lang w:val="en-GB"/>
              </w:rPr>
              <w:t xml:space="preserve"> </w:t>
            </w:r>
            <w:r w:rsidR="00CB5BCE" w:rsidRPr="00B76786">
              <w:rPr>
                <w:lang w:val="en-GB"/>
              </w:rPr>
              <w:t>specializ</w:t>
            </w:r>
            <w:r w:rsidR="00C4177D" w:rsidRPr="00B76786">
              <w:rPr>
                <w:lang w:val="en-GB"/>
              </w:rPr>
              <w:t>ation Z</w:t>
            </w:r>
            <w:r w:rsidRPr="00B76786">
              <w:rPr>
                <w:lang w:val="en-GB"/>
              </w:rPr>
              <w:t>oology (University of Rennes 1).</w:t>
            </w:r>
          </w:p>
          <w:p w14:paraId="0CD3CFD5" w14:textId="77777777" w:rsidR="00C4177D" w:rsidRPr="00B76786" w:rsidRDefault="00C4177D" w:rsidP="003C0891">
            <w:pPr>
              <w:jc w:val="both"/>
              <w:rPr>
                <w:lang w:val="en-GB"/>
              </w:rPr>
            </w:pPr>
            <w:r w:rsidRPr="00B76786">
              <w:rPr>
                <w:b/>
                <w:bCs/>
                <w:lang w:val="en-GB"/>
              </w:rPr>
              <w:t>Certificate of Superior Technician</w:t>
            </w:r>
            <w:r w:rsidRPr="00B76786">
              <w:rPr>
                <w:lang w:val="en-GB"/>
              </w:rPr>
              <w:t xml:space="preserve"> (HND equivalent) in Management and protection of nature, option </w:t>
            </w:r>
            <w:r w:rsidRPr="00B76786">
              <w:rPr>
                <w:b/>
                <w:bCs/>
                <w:lang w:val="en-GB"/>
              </w:rPr>
              <w:t>Management of the natural areas</w:t>
            </w:r>
            <w:r w:rsidRPr="00B76786">
              <w:rPr>
                <w:lang w:val="en-GB"/>
              </w:rPr>
              <w:t xml:space="preserve"> (Superior School of Agriculture - Angers)</w:t>
            </w:r>
          </w:p>
          <w:p w14:paraId="34D8E39D" w14:textId="77777777" w:rsidR="00855CA5" w:rsidRPr="00B76786" w:rsidRDefault="003F6D9D" w:rsidP="003F6D9D">
            <w:pPr>
              <w:jc w:val="both"/>
              <w:rPr>
                <w:lang w:val="en-GB"/>
              </w:rPr>
            </w:pPr>
            <w:r w:rsidRPr="00B76786">
              <w:rPr>
                <w:b/>
                <w:lang w:val="en-GB"/>
              </w:rPr>
              <w:t>University diploma of coastal biology</w:t>
            </w:r>
            <w:r w:rsidRPr="00B76786">
              <w:rPr>
                <w:lang w:val="en-GB"/>
              </w:rPr>
              <w:t xml:space="preserve"> (University of Caen)</w:t>
            </w:r>
          </w:p>
          <w:p w14:paraId="7FA0D194" w14:textId="77777777" w:rsidR="007576E3" w:rsidRDefault="00855CA5" w:rsidP="005240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Wildlife management course (Wildlife campus)</w:t>
            </w:r>
          </w:p>
          <w:p w14:paraId="579508E9" w14:textId="77777777" w:rsidR="00855CA5" w:rsidRDefault="00855CA5" w:rsidP="005240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Anti-poaching (Wildlife campus)</w:t>
            </w:r>
          </w:p>
          <w:p w14:paraId="0B83AD16" w14:textId="77777777" w:rsidR="00855CA5" w:rsidRDefault="00855CA5" w:rsidP="005240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Law enforcement in protected areas (MOOC - IUCN PAPACO)</w:t>
            </w:r>
          </w:p>
          <w:p w14:paraId="5593E1AF" w14:textId="77777777" w:rsidR="00855CA5" w:rsidRDefault="00855CA5" w:rsidP="005240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Protected areas valorisation (MOOC - IUCN PAPACO)</w:t>
            </w:r>
          </w:p>
          <w:p w14:paraId="2545D55C" w14:textId="77777777" w:rsidR="00855CA5" w:rsidRDefault="00855CA5" w:rsidP="005240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Species conservation in protected areas (MOOC – IUCN PAPACO)</w:t>
            </w:r>
          </w:p>
          <w:p w14:paraId="0316FBA6" w14:textId="77777777" w:rsidR="00887A76" w:rsidRDefault="00887A76" w:rsidP="005240AE">
            <w:pPr>
              <w:jc w:val="both"/>
              <w:rPr>
                <w:lang w:val="en-GB"/>
              </w:rPr>
            </w:pPr>
            <w:r>
              <w:rPr>
                <w:lang w:val="en-GB"/>
              </w:rPr>
              <w:t>New technologies for protected areas (MOOC – IUCN PAPACO)</w:t>
            </w:r>
          </w:p>
          <w:p w14:paraId="23C0BEE3" w14:textId="77777777" w:rsidR="00855CA5" w:rsidRPr="00E23784" w:rsidRDefault="00855CA5" w:rsidP="005240AE">
            <w:pPr>
              <w:jc w:val="both"/>
              <w:rPr>
                <w:lang w:val="en-GB"/>
              </w:rPr>
            </w:pPr>
          </w:p>
        </w:tc>
      </w:tr>
    </w:tbl>
    <w:p w14:paraId="0CE5B899" w14:textId="77777777" w:rsidR="00636B7E" w:rsidRPr="00E23784" w:rsidRDefault="00636B7E" w:rsidP="002415B0">
      <w:pPr>
        <w:ind w:left="360"/>
        <w:jc w:val="both"/>
        <w:rPr>
          <w:lang w:val="en-GB"/>
        </w:rPr>
      </w:pPr>
    </w:p>
    <w:p w14:paraId="63E77742" w14:textId="77777777" w:rsidR="007576E3" w:rsidRDefault="007576E3" w:rsidP="007576E3">
      <w:pPr>
        <w:shd w:val="clear" w:color="auto" w:fill="008000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PROFESSIONAL EXPERIENCE</w:t>
      </w:r>
    </w:p>
    <w:p w14:paraId="41D7093A" w14:textId="77777777" w:rsidR="007576E3" w:rsidRDefault="007576E3" w:rsidP="002415B0">
      <w:pPr>
        <w:ind w:left="360"/>
        <w:jc w:val="both"/>
        <w:rPr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2"/>
        <w:gridCol w:w="9416"/>
      </w:tblGrid>
      <w:tr w:rsidR="009F5EC7" w:rsidRPr="001F5232" w14:paraId="222E3DCA" w14:textId="77777777" w:rsidTr="003C0891">
        <w:tc>
          <w:tcPr>
            <w:tcW w:w="0" w:type="auto"/>
          </w:tcPr>
          <w:p w14:paraId="7189BF46" w14:textId="77777777" w:rsidR="00DB29F0" w:rsidRPr="003C0891" w:rsidRDefault="002B0FCC" w:rsidP="00BA1172">
            <w:pPr>
              <w:rPr>
                <w:lang w:val="en-GB"/>
              </w:rPr>
            </w:pPr>
            <w:r w:rsidRPr="003C0891">
              <w:rPr>
                <w:lang w:val="en-GB"/>
              </w:rPr>
              <w:t xml:space="preserve"> </w:t>
            </w:r>
          </w:p>
        </w:tc>
        <w:tc>
          <w:tcPr>
            <w:tcW w:w="0" w:type="auto"/>
          </w:tcPr>
          <w:p w14:paraId="4C7BCC07" w14:textId="77777777" w:rsidR="00837E9D" w:rsidRPr="004F5DF4" w:rsidRDefault="00837E9D" w:rsidP="00837E9D">
            <w:pPr>
              <w:jc w:val="both"/>
              <w:rPr>
                <w:rFonts w:ascii="Tahoma" w:hAnsi="Tahoma" w:cs="Tahoma"/>
                <w:bCs/>
                <w:lang w:val="en-GB"/>
              </w:rPr>
            </w:pPr>
          </w:p>
          <w:p w14:paraId="2952F83F" w14:textId="5BC75E62" w:rsidR="009B3557" w:rsidRDefault="009B3557" w:rsidP="009B3557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5958DC">
              <w:rPr>
                <w:b/>
                <w:lang w:val="en-GB"/>
              </w:rPr>
              <w:t>Expert in the planning of protected areas</w:t>
            </w:r>
            <w:r>
              <w:rPr>
                <w:bCs/>
                <w:lang w:val="en-GB"/>
              </w:rPr>
              <w:t xml:space="preserve"> for TEREA (technical assistant for ANPN, funded by UNESCO) </w:t>
            </w:r>
            <w:r w:rsidR="005958DC">
              <w:rPr>
                <w:bCs/>
                <w:lang w:val="en-GB"/>
              </w:rPr>
              <w:t>–</w:t>
            </w:r>
            <w:r>
              <w:rPr>
                <w:bCs/>
                <w:lang w:val="en-GB"/>
              </w:rPr>
              <w:t xml:space="preserve"> </w:t>
            </w:r>
            <w:r w:rsidR="005958DC">
              <w:rPr>
                <w:bCs/>
                <w:lang w:val="en-GB"/>
              </w:rPr>
              <w:t xml:space="preserve">Review of the management plans of the </w:t>
            </w:r>
            <w:proofErr w:type="spellStart"/>
            <w:r w:rsidR="005958DC">
              <w:rPr>
                <w:bCs/>
                <w:lang w:val="en-GB"/>
              </w:rPr>
              <w:t>Ivindo</w:t>
            </w:r>
            <w:proofErr w:type="spellEnd"/>
            <w:r w:rsidR="005958DC">
              <w:rPr>
                <w:bCs/>
                <w:lang w:val="en-GB"/>
              </w:rPr>
              <w:t xml:space="preserve"> National Park and the </w:t>
            </w:r>
            <w:proofErr w:type="spellStart"/>
            <w:r w:rsidR="005958DC">
              <w:rPr>
                <w:bCs/>
                <w:lang w:val="en-GB"/>
              </w:rPr>
              <w:t>Lopé</w:t>
            </w:r>
            <w:proofErr w:type="spellEnd"/>
            <w:r w:rsidR="005958DC">
              <w:rPr>
                <w:bCs/>
                <w:lang w:val="en-GB"/>
              </w:rPr>
              <w:t xml:space="preserve"> National Park (Gabon), from October 2025 to today.</w:t>
            </w:r>
          </w:p>
          <w:p w14:paraId="2AEB3890" w14:textId="24798320" w:rsidR="009B3557" w:rsidRPr="009B3557" w:rsidRDefault="009B3557" w:rsidP="009B3557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9B3557">
              <w:rPr>
                <w:b/>
                <w:lang w:val="en-GB"/>
              </w:rPr>
              <w:t xml:space="preserve">Head of mission, expert in </w:t>
            </w:r>
            <w:r w:rsidRPr="009B3557">
              <w:rPr>
                <w:b/>
                <w:lang w:val="en-US"/>
              </w:rPr>
              <w:t>wildlife</w:t>
            </w:r>
            <w:r w:rsidRPr="002251F5">
              <w:rPr>
                <w:b/>
                <w:lang w:val="en-US"/>
              </w:rPr>
              <w:t xml:space="preserve"> crime law enforcement</w:t>
            </w:r>
            <w:r>
              <w:rPr>
                <w:b/>
                <w:lang w:val="en-US"/>
              </w:rPr>
              <w:t xml:space="preserve"> </w:t>
            </w:r>
            <w:r>
              <w:rPr>
                <w:bCs/>
                <w:lang w:val="en-GB"/>
              </w:rPr>
              <w:t xml:space="preserve">for IUCN – </w:t>
            </w:r>
            <w:proofErr w:type="spellStart"/>
            <w:r>
              <w:rPr>
                <w:bCs/>
                <w:lang w:val="en-GB"/>
              </w:rPr>
              <w:t>Natur’Elles</w:t>
            </w:r>
            <w:proofErr w:type="spellEnd"/>
            <w:r>
              <w:rPr>
                <w:bCs/>
                <w:lang w:val="en-GB"/>
              </w:rPr>
              <w:t xml:space="preserve"> project</w:t>
            </w:r>
            <w:r>
              <w:rPr>
                <w:bCs/>
                <w:lang w:val="en-GB"/>
              </w:rPr>
              <w:t xml:space="preserve"> – Development of a protocol for the protection of Indigenous community conservation areas and Marine protected areas</w:t>
            </w:r>
            <w:r w:rsidR="005958DC">
              <w:rPr>
                <w:bCs/>
                <w:lang w:val="en-GB"/>
              </w:rPr>
              <w:t xml:space="preserve"> (</w:t>
            </w:r>
            <w:r>
              <w:rPr>
                <w:bCs/>
                <w:lang w:val="en-GB"/>
              </w:rPr>
              <w:t>Senegal</w:t>
            </w:r>
            <w:r w:rsidR="005958DC">
              <w:rPr>
                <w:bCs/>
                <w:lang w:val="en-GB"/>
              </w:rPr>
              <w:t>)</w:t>
            </w:r>
            <w:r>
              <w:rPr>
                <w:bCs/>
                <w:lang w:val="en-GB"/>
              </w:rPr>
              <w:t>, from February to September 2025</w:t>
            </w:r>
          </w:p>
          <w:p w14:paraId="68415258" w14:textId="555B4ECF" w:rsidR="009B3557" w:rsidRPr="009B3557" w:rsidRDefault="009B3557" w:rsidP="009B3557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F5DF4">
              <w:rPr>
                <w:rFonts w:eastAsia="Calibri"/>
                <w:b/>
                <w:lang w:val="en-GB"/>
              </w:rPr>
              <w:t>Travel guide writer</w:t>
            </w:r>
            <w:r w:rsidRPr="004F5DF4">
              <w:rPr>
                <w:rFonts w:eastAsia="Calibri"/>
                <w:bCs/>
                <w:lang w:val="en-GB"/>
              </w:rPr>
              <w:t xml:space="preserve"> for the Petit </w:t>
            </w:r>
            <w:proofErr w:type="spellStart"/>
            <w:r w:rsidRPr="004F5DF4">
              <w:rPr>
                <w:rFonts w:eastAsia="Calibri"/>
                <w:bCs/>
                <w:lang w:val="en-GB"/>
              </w:rPr>
              <w:t>Futé</w:t>
            </w:r>
            <w:proofErr w:type="spellEnd"/>
            <w:r w:rsidRPr="004F5DF4">
              <w:rPr>
                <w:rFonts w:eastAsia="Calibri"/>
                <w:bCs/>
                <w:lang w:val="en-GB"/>
              </w:rPr>
              <w:t xml:space="preserve"> - </w:t>
            </w:r>
            <w:r w:rsidRPr="004F5DF4">
              <w:rPr>
                <w:bCs/>
                <w:lang w:val="en-GB"/>
              </w:rPr>
              <w:t xml:space="preserve">Updating of the travel guide Petit </w:t>
            </w:r>
            <w:proofErr w:type="spellStart"/>
            <w:r w:rsidRPr="004F5DF4">
              <w:rPr>
                <w:bCs/>
                <w:lang w:val="en-GB"/>
              </w:rPr>
              <w:t>Futé</w:t>
            </w:r>
            <w:proofErr w:type="spellEnd"/>
            <w:r w:rsidRPr="004F5DF4">
              <w:rPr>
                <w:bCs/>
                <w:lang w:val="en-GB"/>
              </w:rPr>
              <w:t xml:space="preserve"> « Zimbabwe », from December 202</w:t>
            </w:r>
            <w:r>
              <w:rPr>
                <w:bCs/>
                <w:lang w:val="en-GB"/>
              </w:rPr>
              <w:t>4</w:t>
            </w:r>
            <w:r w:rsidRPr="004F5DF4">
              <w:rPr>
                <w:bCs/>
                <w:lang w:val="en-GB"/>
              </w:rPr>
              <w:t xml:space="preserve"> to April 202</w:t>
            </w:r>
            <w:r>
              <w:rPr>
                <w:bCs/>
                <w:lang w:val="en-GB"/>
              </w:rPr>
              <w:t>5</w:t>
            </w:r>
          </w:p>
          <w:p w14:paraId="13C8C7E1" w14:textId="388BDA45" w:rsidR="001F5232" w:rsidRPr="001F5232" w:rsidRDefault="001F5232" w:rsidP="004F5DF4">
            <w:pPr>
              <w:pStyle w:val="Paragraphedeliste"/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9B3557">
              <w:rPr>
                <w:b/>
                <w:lang w:val="en-GB"/>
              </w:rPr>
              <w:t>Head of mission, expert in the planning of protected areas</w:t>
            </w:r>
            <w:r>
              <w:rPr>
                <w:bCs/>
                <w:lang w:val="en-GB"/>
              </w:rPr>
              <w:t xml:space="preserve"> for IUCN – </w:t>
            </w:r>
            <w:proofErr w:type="spellStart"/>
            <w:r>
              <w:rPr>
                <w:bCs/>
                <w:lang w:val="en-GB"/>
              </w:rPr>
              <w:t>Natur’Elles</w:t>
            </w:r>
            <w:proofErr w:type="spellEnd"/>
            <w:r>
              <w:rPr>
                <w:bCs/>
                <w:lang w:val="en-GB"/>
              </w:rPr>
              <w:t xml:space="preserve"> project – Development of management plans for </w:t>
            </w:r>
            <w:r w:rsidR="009B3557">
              <w:rPr>
                <w:bCs/>
                <w:lang w:val="en-GB"/>
              </w:rPr>
              <w:t>five APAC (Indigenous community conservation areas) in Senegal, from November 2024 to August 2025</w:t>
            </w:r>
          </w:p>
          <w:p w14:paraId="16B59B3F" w14:textId="52A80B5D" w:rsidR="001F5232" w:rsidRPr="001F5232" w:rsidRDefault="001F5232" w:rsidP="004F5DF4">
            <w:pPr>
              <w:pStyle w:val="Paragraphedeliste"/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1F5232">
              <w:rPr>
                <w:b/>
                <w:lang w:val="en-GB"/>
              </w:rPr>
              <w:t>Expert in biodiversity project</w:t>
            </w:r>
            <w:r>
              <w:rPr>
                <w:bCs/>
                <w:lang w:val="en-GB"/>
              </w:rPr>
              <w:t xml:space="preserve"> for </w:t>
            </w:r>
            <w:proofErr w:type="spellStart"/>
            <w:r>
              <w:rPr>
                <w:bCs/>
                <w:lang w:val="en-GB"/>
              </w:rPr>
              <w:t>Baastel</w:t>
            </w:r>
            <w:proofErr w:type="spellEnd"/>
            <w:r>
              <w:rPr>
                <w:bCs/>
                <w:lang w:val="en-GB"/>
              </w:rPr>
              <w:t xml:space="preserve"> - </w:t>
            </w:r>
            <w:r w:rsidRPr="001F5232">
              <w:rPr>
                <w:bCs/>
                <w:lang w:val="en-GB"/>
              </w:rPr>
              <w:t xml:space="preserve">Development of a UNDP/GEF project document on integrated biodiversity management in Guinea, entitled: "Protection of wildlife in the </w:t>
            </w:r>
            <w:proofErr w:type="spellStart"/>
            <w:r w:rsidRPr="001F5232">
              <w:rPr>
                <w:bCs/>
                <w:lang w:val="en-GB"/>
              </w:rPr>
              <w:t>Folonigbè</w:t>
            </w:r>
            <w:proofErr w:type="spellEnd"/>
            <w:r w:rsidRPr="001F5232">
              <w:rPr>
                <w:bCs/>
                <w:lang w:val="en-GB"/>
              </w:rPr>
              <w:t xml:space="preserve"> reserve through integrated and participatory management"</w:t>
            </w:r>
            <w:r>
              <w:rPr>
                <w:bCs/>
                <w:lang w:val="en-GB"/>
              </w:rPr>
              <w:t>, from June 2024 to April 2025.</w:t>
            </w:r>
          </w:p>
          <w:p w14:paraId="54A4A01F" w14:textId="010778E5" w:rsidR="001F5232" w:rsidRPr="001F5232" w:rsidRDefault="001F5232" w:rsidP="004F5DF4">
            <w:pPr>
              <w:pStyle w:val="Paragraphedeliste"/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F5DF4">
              <w:rPr>
                <w:rFonts w:eastAsia="Calibri"/>
                <w:b/>
                <w:lang w:val="en-GB"/>
              </w:rPr>
              <w:lastRenderedPageBreak/>
              <w:t>Travel guide writer</w:t>
            </w:r>
            <w:r w:rsidRPr="004F5DF4">
              <w:rPr>
                <w:rFonts w:eastAsia="Calibri"/>
                <w:bCs/>
                <w:lang w:val="en-GB"/>
              </w:rPr>
              <w:t xml:space="preserve"> for the Petit </w:t>
            </w:r>
            <w:proofErr w:type="spellStart"/>
            <w:r w:rsidRPr="004F5DF4">
              <w:rPr>
                <w:rFonts w:eastAsia="Calibri"/>
                <w:bCs/>
                <w:lang w:val="en-GB"/>
              </w:rPr>
              <w:t>Futé</w:t>
            </w:r>
            <w:proofErr w:type="spellEnd"/>
            <w:r w:rsidRPr="004F5DF4">
              <w:rPr>
                <w:rFonts w:eastAsia="Calibri"/>
                <w:bCs/>
                <w:lang w:val="en-GB"/>
              </w:rPr>
              <w:t xml:space="preserve"> - </w:t>
            </w:r>
            <w:r w:rsidRPr="004F5DF4">
              <w:rPr>
                <w:bCs/>
                <w:lang w:val="en-GB"/>
              </w:rPr>
              <w:t xml:space="preserve">Updating of the travel guide Petit </w:t>
            </w:r>
            <w:proofErr w:type="spellStart"/>
            <w:r w:rsidRPr="004F5DF4">
              <w:rPr>
                <w:bCs/>
                <w:lang w:val="en-GB"/>
              </w:rPr>
              <w:t>Futé</w:t>
            </w:r>
            <w:proofErr w:type="spellEnd"/>
            <w:r w:rsidRPr="004F5DF4">
              <w:rPr>
                <w:bCs/>
                <w:lang w:val="en-GB"/>
              </w:rPr>
              <w:t xml:space="preserve"> « </w:t>
            </w:r>
            <w:r>
              <w:rPr>
                <w:bCs/>
                <w:lang w:val="en-GB"/>
              </w:rPr>
              <w:t>Namibia</w:t>
            </w:r>
            <w:r w:rsidRPr="004F5DF4">
              <w:rPr>
                <w:bCs/>
                <w:lang w:val="en-GB"/>
              </w:rPr>
              <w:t xml:space="preserve"> », from </w:t>
            </w:r>
            <w:r>
              <w:rPr>
                <w:bCs/>
                <w:lang w:val="en-GB"/>
              </w:rPr>
              <w:t>June to October 2024</w:t>
            </w:r>
          </w:p>
          <w:p w14:paraId="7045FC49" w14:textId="7129335E" w:rsidR="004F5DF4" w:rsidRPr="004F5DF4" w:rsidRDefault="004F5DF4" w:rsidP="004F5DF4">
            <w:pPr>
              <w:pStyle w:val="Paragraphedeliste"/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F5DF4">
              <w:rPr>
                <w:rFonts w:eastAsia="Calibri"/>
                <w:b/>
                <w:lang w:val="de-DE"/>
              </w:rPr>
              <w:t xml:space="preserve">Expert in </w:t>
            </w:r>
            <w:proofErr w:type="spellStart"/>
            <w:r w:rsidRPr="004F5DF4">
              <w:rPr>
                <w:rFonts w:eastAsia="Calibri"/>
                <w:b/>
                <w:lang w:val="de-DE"/>
              </w:rPr>
              <w:t>biodiversity</w:t>
            </w:r>
            <w:proofErr w:type="spellEnd"/>
            <w:r w:rsidRPr="004F5DF4">
              <w:rPr>
                <w:rFonts w:eastAsia="Calibri"/>
                <w:bCs/>
                <w:lang w:val="de-DE"/>
              </w:rPr>
              <w:t xml:space="preserve"> </w:t>
            </w:r>
            <w:proofErr w:type="spellStart"/>
            <w:r w:rsidRPr="004F5DF4">
              <w:rPr>
                <w:rFonts w:eastAsia="Calibri"/>
                <w:bCs/>
                <w:lang w:val="de-DE"/>
              </w:rPr>
              <w:t>for</w:t>
            </w:r>
            <w:proofErr w:type="spellEnd"/>
            <w:r w:rsidRPr="004F5DF4">
              <w:rPr>
                <w:rFonts w:eastAsia="Calibri"/>
                <w:bCs/>
                <w:lang w:val="de-DE"/>
              </w:rPr>
              <w:t xml:space="preserve"> </w:t>
            </w:r>
            <w:proofErr w:type="spellStart"/>
            <w:r w:rsidRPr="004F5DF4">
              <w:rPr>
                <w:bCs/>
                <w:lang w:val="en-GB"/>
              </w:rPr>
              <w:t>SalvaTerra</w:t>
            </w:r>
            <w:proofErr w:type="spellEnd"/>
            <w:r w:rsidRPr="004F5DF4">
              <w:rPr>
                <w:bCs/>
                <w:lang w:val="en-GB"/>
              </w:rPr>
              <w:t xml:space="preserve"> SAS - </w:t>
            </w:r>
            <w:r w:rsidRPr="004F5DF4">
              <w:rPr>
                <w:rStyle w:val="ng-star-inserted"/>
                <w:bCs/>
                <w:lang w:val="en-GB"/>
              </w:rPr>
              <w:t>Environmental and Social Impact Study (ESIA) of the BACASI project - a large-scale forest and agroforestry plantation project carried out by the Total Energies oil group through its subsidiary Total Energies</w:t>
            </w:r>
            <w:r>
              <w:rPr>
                <w:rStyle w:val="ng-star-inserted"/>
                <w:bCs/>
                <w:lang w:val="en-GB"/>
              </w:rPr>
              <w:t xml:space="preserve"> </w:t>
            </w:r>
            <w:r w:rsidRPr="004F5DF4">
              <w:rPr>
                <w:rStyle w:val="ng-star-inserted"/>
                <w:bCs/>
                <w:lang w:val="en-GB"/>
              </w:rPr>
              <w:t xml:space="preserve">Nature-Based Solutions II (TENBS) </w:t>
            </w:r>
            <w:r w:rsidRPr="004F5DF4">
              <w:rPr>
                <w:rStyle w:val="ng-star-inserted"/>
                <w:lang w:val="en-GB"/>
              </w:rPr>
              <w:t xml:space="preserve">– (Congo), from </w:t>
            </w:r>
            <w:r w:rsidRPr="004F5DF4">
              <w:rPr>
                <w:bCs/>
                <w:lang w:val="en-GB"/>
              </w:rPr>
              <w:t xml:space="preserve">April 2022 to </w:t>
            </w:r>
            <w:r w:rsidR="001F5232">
              <w:rPr>
                <w:bCs/>
                <w:lang w:val="en-GB"/>
              </w:rPr>
              <w:t>February 2024</w:t>
            </w:r>
          </w:p>
          <w:p w14:paraId="57076CC8" w14:textId="38DF7F73" w:rsidR="004F5DF4" w:rsidRPr="004F5DF4" w:rsidRDefault="004F5DF4" w:rsidP="004F5DF4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F5DF4">
              <w:rPr>
                <w:rFonts w:eastAsia="Calibri"/>
                <w:b/>
                <w:lang w:val="en-GB"/>
              </w:rPr>
              <w:t>Travel guide writer</w:t>
            </w:r>
            <w:r w:rsidRPr="004F5DF4">
              <w:rPr>
                <w:rFonts w:eastAsia="Calibri"/>
                <w:bCs/>
                <w:lang w:val="en-GB"/>
              </w:rPr>
              <w:t xml:space="preserve"> for the Petit </w:t>
            </w:r>
            <w:proofErr w:type="spellStart"/>
            <w:r w:rsidRPr="004F5DF4">
              <w:rPr>
                <w:rFonts w:eastAsia="Calibri"/>
                <w:bCs/>
                <w:lang w:val="en-GB"/>
              </w:rPr>
              <w:t>Futé</w:t>
            </w:r>
            <w:proofErr w:type="spellEnd"/>
            <w:r w:rsidRPr="004F5DF4">
              <w:rPr>
                <w:rFonts w:eastAsia="Calibri"/>
                <w:bCs/>
                <w:lang w:val="en-GB"/>
              </w:rPr>
              <w:t xml:space="preserve"> - </w:t>
            </w:r>
            <w:r w:rsidRPr="004F5DF4">
              <w:rPr>
                <w:bCs/>
                <w:lang w:val="en-GB"/>
              </w:rPr>
              <w:t xml:space="preserve">Updating of the travel guide Petit </w:t>
            </w:r>
            <w:proofErr w:type="spellStart"/>
            <w:r w:rsidRPr="004F5DF4">
              <w:rPr>
                <w:bCs/>
                <w:lang w:val="en-GB"/>
              </w:rPr>
              <w:t>Futé</w:t>
            </w:r>
            <w:proofErr w:type="spellEnd"/>
            <w:r w:rsidRPr="004F5DF4">
              <w:rPr>
                <w:bCs/>
                <w:lang w:val="en-GB"/>
              </w:rPr>
              <w:t xml:space="preserve"> « Zimbabwe », from December 2022 to April 2023</w:t>
            </w:r>
          </w:p>
          <w:p w14:paraId="34250275" w14:textId="0450EA6B" w:rsidR="004F5DF4" w:rsidRPr="004F5DF4" w:rsidRDefault="004F5DF4" w:rsidP="004F5DF4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F5DF4">
              <w:rPr>
                <w:rFonts w:eastAsia="Calibri"/>
                <w:b/>
                <w:lang w:val="en-GB"/>
              </w:rPr>
              <w:t>Expert in evaluation of biodiversity project</w:t>
            </w:r>
            <w:r w:rsidRPr="004F5DF4">
              <w:rPr>
                <w:rFonts w:eastAsia="Calibri"/>
                <w:bCs/>
                <w:lang w:val="en-GB"/>
              </w:rPr>
              <w:t xml:space="preserve"> for </w:t>
            </w:r>
            <w:r w:rsidRPr="004F5DF4">
              <w:rPr>
                <w:bCs/>
                <w:lang w:val="en-GB"/>
              </w:rPr>
              <w:t xml:space="preserve">ORYX Expertise - </w:t>
            </w:r>
            <w:r w:rsidRPr="004F5DF4">
              <w:rPr>
                <w:rStyle w:val="ng-star-inserted"/>
                <w:bCs/>
                <w:lang w:val="en-GB"/>
              </w:rPr>
              <w:t xml:space="preserve">Final evaluation of the Rural Agricultural and Conservation Programme of the Salonga Complex (including Salonga National Park) – (DRC), from </w:t>
            </w:r>
            <w:r w:rsidRPr="004F5DF4">
              <w:rPr>
                <w:bCs/>
                <w:lang w:val="en-GB"/>
              </w:rPr>
              <w:t>April to June 2022</w:t>
            </w:r>
          </w:p>
          <w:p w14:paraId="1F0CEFC7" w14:textId="657F0D72" w:rsidR="0017138F" w:rsidRPr="004F5DF4" w:rsidRDefault="004F5DF4" w:rsidP="004F5DF4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F5DF4">
              <w:rPr>
                <w:rFonts w:eastAsia="Calibri"/>
                <w:b/>
                <w:lang w:val="en-US"/>
              </w:rPr>
              <w:t>Expert in biodiversity</w:t>
            </w:r>
            <w:r w:rsidRPr="004F5DF4">
              <w:rPr>
                <w:rFonts w:eastAsia="Calibri"/>
                <w:bCs/>
                <w:lang w:val="en-US"/>
              </w:rPr>
              <w:t xml:space="preserve"> for </w:t>
            </w:r>
            <w:r w:rsidRPr="004F5DF4">
              <w:rPr>
                <w:bCs/>
                <w:lang w:val="en-GB"/>
              </w:rPr>
              <w:t xml:space="preserve">ORYX Expertise Sénégal - </w:t>
            </w:r>
            <w:r w:rsidRPr="004F5DF4">
              <w:rPr>
                <w:rStyle w:val="ng-star-inserted"/>
                <w:bCs/>
                <w:lang w:val="en-GB"/>
              </w:rPr>
              <w:t xml:space="preserve">Implementation of an integrated biodiversity conservation action plan at the Boto gold mining site </w:t>
            </w:r>
            <w:r w:rsidRPr="004F5DF4">
              <w:rPr>
                <w:rStyle w:val="ng-star-inserted"/>
                <w:lang w:val="en-GB"/>
              </w:rPr>
              <w:t>(Senegal)</w:t>
            </w:r>
            <w:r w:rsidRPr="004F5DF4">
              <w:rPr>
                <w:rStyle w:val="ng-star-inserted"/>
                <w:bCs/>
                <w:lang w:val="en-GB"/>
              </w:rPr>
              <w:t>, f</w:t>
            </w:r>
            <w:r w:rsidRPr="004F5DF4">
              <w:rPr>
                <w:bCs/>
                <w:lang w:val="en-GB"/>
              </w:rPr>
              <w:t>rom October 2021 to January 2022</w:t>
            </w:r>
          </w:p>
          <w:p w14:paraId="4B0ABC6E" w14:textId="5BD8CF14" w:rsidR="00705350" w:rsidRPr="002251F5" w:rsidRDefault="0070535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2251F5">
              <w:rPr>
                <w:b/>
                <w:lang w:val="en-US"/>
              </w:rPr>
              <w:t>Expert in wildlife crime law enforcement</w:t>
            </w:r>
            <w:r w:rsidRPr="002251F5">
              <w:rPr>
                <w:bCs/>
                <w:lang w:val="en-US"/>
              </w:rPr>
              <w:t xml:space="preserve"> for IUCN PACO – Development of a training curricula for rangers in West Africa (Phase 2), from June 2021 to </w:t>
            </w:r>
            <w:r w:rsidR="004F5DF4">
              <w:rPr>
                <w:bCs/>
                <w:lang w:val="en-US"/>
              </w:rPr>
              <w:t>September 2022</w:t>
            </w:r>
            <w:r w:rsidRPr="002251F5">
              <w:rPr>
                <w:bCs/>
                <w:lang w:val="en-US"/>
              </w:rPr>
              <w:t>.</w:t>
            </w:r>
          </w:p>
          <w:p w14:paraId="51F4678D" w14:textId="5DCA28ED" w:rsidR="003E52FD" w:rsidRPr="002251F5" w:rsidRDefault="003E52F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2251F5">
              <w:rPr>
                <w:b/>
                <w:lang w:val="en-GB"/>
              </w:rPr>
              <w:t xml:space="preserve">Expert </w:t>
            </w:r>
            <w:r w:rsidR="00705350" w:rsidRPr="002251F5">
              <w:rPr>
                <w:b/>
                <w:lang w:val="en-GB"/>
              </w:rPr>
              <w:t xml:space="preserve">in </w:t>
            </w:r>
            <w:r w:rsidR="008D415D" w:rsidRPr="002251F5">
              <w:rPr>
                <w:b/>
                <w:lang w:val="en-GB"/>
              </w:rPr>
              <w:t>biodiversity project evaluation</w:t>
            </w:r>
            <w:r w:rsidRPr="002251F5">
              <w:rPr>
                <w:bCs/>
                <w:lang w:val="en-GB"/>
              </w:rPr>
              <w:t xml:space="preserve"> – Evaluation </w:t>
            </w:r>
            <w:r w:rsidR="008D415D" w:rsidRPr="002251F5">
              <w:rPr>
                <w:bCs/>
                <w:lang w:val="en-GB"/>
              </w:rPr>
              <w:t>of the WWF</w:t>
            </w:r>
            <w:r w:rsidRPr="002251F5">
              <w:rPr>
                <w:bCs/>
                <w:lang w:val="en-GB"/>
              </w:rPr>
              <w:t xml:space="preserve"> Southern Gabon Program (f</w:t>
            </w:r>
            <w:r w:rsidR="008D415D" w:rsidRPr="002251F5">
              <w:rPr>
                <w:bCs/>
                <w:lang w:val="en-GB"/>
              </w:rPr>
              <w:t>unded by</w:t>
            </w:r>
            <w:r w:rsidRPr="002251F5">
              <w:rPr>
                <w:bCs/>
                <w:lang w:val="en-GB"/>
              </w:rPr>
              <w:t xml:space="preserve"> WWF-NL) </w:t>
            </w:r>
            <w:r w:rsidR="008D415D" w:rsidRPr="002251F5">
              <w:rPr>
                <w:bCs/>
                <w:lang w:val="en-GB"/>
              </w:rPr>
              <w:t>for</w:t>
            </w:r>
            <w:r w:rsidRPr="002251F5">
              <w:rPr>
                <w:bCs/>
                <w:lang w:val="en-GB"/>
              </w:rPr>
              <w:t xml:space="preserve"> TEREA, </w:t>
            </w:r>
            <w:r w:rsidR="008D415D" w:rsidRPr="002251F5">
              <w:rPr>
                <w:bCs/>
                <w:lang w:val="en-GB"/>
              </w:rPr>
              <w:t>from March</w:t>
            </w:r>
            <w:r w:rsidRPr="002251F5">
              <w:rPr>
                <w:bCs/>
                <w:lang w:val="en-GB"/>
              </w:rPr>
              <w:t xml:space="preserve"> 2021 </w:t>
            </w:r>
            <w:r w:rsidR="008D415D" w:rsidRPr="002251F5">
              <w:rPr>
                <w:bCs/>
                <w:lang w:val="en-GB"/>
              </w:rPr>
              <w:t>to</w:t>
            </w:r>
            <w:r w:rsidR="00D11CDE" w:rsidRPr="002251F5">
              <w:rPr>
                <w:bCs/>
                <w:lang w:val="en-GB"/>
              </w:rPr>
              <w:t xml:space="preserve"> today</w:t>
            </w:r>
            <w:r w:rsidRPr="002251F5">
              <w:rPr>
                <w:bCs/>
                <w:lang w:val="en-GB"/>
              </w:rPr>
              <w:t>.</w:t>
            </w:r>
          </w:p>
          <w:p w14:paraId="40AB77CD" w14:textId="40728826" w:rsidR="003E52FD" w:rsidRPr="002251F5" w:rsidRDefault="00D11CDE" w:rsidP="0097270A">
            <w:pPr>
              <w:numPr>
                <w:ilvl w:val="0"/>
                <w:numId w:val="8"/>
              </w:numPr>
              <w:jc w:val="both"/>
              <w:rPr>
                <w:bCs/>
              </w:rPr>
            </w:pPr>
            <w:r w:rsidRPr="002251F5">
              <w:rPr>
                <w:b/>
              </w:rPr>
              <w:t xml:space="preserve">Expert in </w:t>
            </w:r>
            <w:proofErr w:type="spellStart"/>
            <w:r w:rsidRPr="002251F5">
              <w:rPr>
                <w:b/>
              </w:rPr>
              <w:t>biodiversity</w:t>
            </w:r>
            <w:proofErr w:type="spellEnd"/>
            <w:r w:rsidRPr="002251F5">
              <w:rPr>
                <w:b/>
              </w:rPr>
              <w:t xml:space="preserve"> </w:t>
            </w:r>
            <w:proofErr w:type="spellStart"/>
            <w:r w:rsidRPr="002251F5">
              <w:rPr>
                <w:b/>
              </w:rPr>
              <w:t>project</w:t>
            </w:r>
            <w:proofErr w:type="spellEnd"/>
            <w:r w:rsidRPr="002251F5">
              <w:rPr>
                <w:b/>
              </w:rPr>
              <w:t xml:space="preserve"> </w:t>
            </w:r>
            <w:proofErr w:type="spellStart"/>
            <w:r w:rsidRPr="002251F5">
              <w:rPr>
                <w:b/>
              </w:rPr>
              <w:t>evaluation</w:t>
            </w:r>
            <w:proofErr w:type="spellEnd"/>
            <w:r w:rsidRPr="002251F5">
              <w:rPr>
                <w:b/>
              </w:rPr>
              <w:t xml:space="preserve"> (</w:t>
            </w:r>
            <w:proofErr w:type="spellStart"/>
            <w:r w:rsidRPr="002251F5">
              <w:rPr>
                <w:b/>
              </w:rPr>
              <w:t>head</w:t>
            </w:r>
            <w:proofErr w:type="spellEnd"/>
            <w:r w:rsidRPr="002251F5">
              <w:rPr>
                <w:b/>
              </w:rPr>
              <w:t xml:space="preserve"> of mission)</w:t>
            </w:r>
            <w:r w:rsidRPr="002251F5">
              <w:rPr>
                <w:bCs/>
              </w:rPr>
              <w:t xml:space="preserve"> </w:t>
            </w:r>
            <w:r w:rsidR="002251F5" w:rsidRPr="002251F5">
              <w:rPr>
                <w:bCs/>
              </w:rPr>
              <w:t>–</w:t>
            </w:r>
            <w:r w:rsidRPr="002251F5">
              <w:rPr>
                <w:bCs/>
              </w:rPr>
              <w:t xml:space="preserve"> </w:t>
            </w:r>
            <w:proofErr w:type="spellStart"/>
            <w:r w:rsidR="002251F5" w:rsidRPr="002251F5">
              <w:rPr>
                <w:bCs/>
              </w:rPr>
              <w:t>Mid</w:t>
            </w:r>
            <w:proofErr w:type="spellEnd"/>
            <w:r w:rsidR="002251F5" w:rsidRPr="002251F5">
              <w:rPr>
                <w:bCs/>
              </w:rPr>
              <w:t xml:space="preserve"> </w:t>
            </w:r>
            <w:proofErr w:type="spellStart"/>
            <w:r w:rsidR="002251F5" w:rsidRPr="002251F5">
              <w:rPr>
                <w:bCs/>
              </w:rPr>
              <w:t>term</w:t>
            </w:r>
            <w:proofErr w:type="spellEnd"/>
            <w:r w:rsidR="002251F5" w:rsidRPr="002251F5">
              <w:rPr>
                <w:bCs/>
              </w:rPr>
              <w:t xml:space="preserve"> </w:t>
            </w:r>
            <w:proofErr w:type="spellStart"/>
            <w:r w:rsidR="002251F5" w:rsidRPr="002251F5">
              <w:rPr>
                <w:bCs/>
              </w:rPr>
              <w:t>evaluation</w:t>
            </w:r>
            <w:proofErr w:type="spellEnd"/>
            <w:r w:rsidR="002251F5" w:rsidRPr="002251F5">
              <w:rPr>
                <w:bCs/>
              </w:rPr>
              <w:t xml:space="preserve"> of the </w:t>
            </w:r>
            <w:proofErr w:type="spellStart"/>
            <w:r w:rsidR="002251F5" w:rsidRPr="002251F5">
              <w:rPr>
                <w:bCs/>
              </w:rPr>
              <w:t>project</w:t>
            </w:r>
            <w:proofErr w:type="spellEnd"/>
            <w:r w:rsidR="003E52FD" w:rsidRPr="002251F5">
              <w:rPr>
                <w:bCs/>
              </w:rPr>
              <w:t xml:space="preserve"> « Renforcement des capacités judiciaires des Etats membres de la CEEAC pour la lutte contre la criminalité liée aux espèces sauvages et le trafic des ressources naturelles » (</w:t>
            </w:r>
            <w:proofErr w:type="spellStart"/>
            <w:r w:rsidR="002251F5" w:rsidRPr="002251F5">
              <w:rPr>
                <w:bCs/>
              </w:rPr>
              <w:t>Funded</w:t>
            </w:r>
            <w:proofErr w:type="spellEnd"/>
            <w:r w:rsidR="002251F5" w:rsidRPr="002251F5">
              <w:rPr>
                <w:bCs/>
              </w:rPr>
              <w:t xml:space="preserve"> by EU)</w:t>
            </w:r>
            <w:r w:rsidR="003E52FD" w:rsidRPr="002251F5">
              <w:rPr>
                <w:bCs/>
              </w:rPr>
              <w:t xml:space="preserve"> </w:t>
            </w:r>
            <w:r w:rsidR="002251F5" w:rsidRPr="002251F5">
              <w:rPr>
                <w:bCs/>
              </w:rPr>
              <w:t>for</w:t>
            </w:r>
            <w:r w:rsidR="003E52FD" w:rsidRPr="002251F5">
              <w:rPr>
                <w:bCs/>
              </w:rPr>
              <w:t xml:space="preserve"> IBF),</w:t>
            </w:r>
            <w:r w:rsidR="002251F5" w:rsidRPr="002251F5">
              <w:rPr>
                <w:bCs/>
              </w:rPr>
              <w:t xml:space="preserve"> from </w:t>
            </w:r>
            <w:proofErr w:type="spellStart"/>
            <w:r w:rsidR="002251F5" w:rsidRPr="002251F5">
              <w:rPr>
                <w:bCs/>
              </w:rPr>
              <w:t>January</w:t>
            </w:r>
            <w:proofErr w:type="spellEnd"/>
            <w:r w:rsidR="002251F5" w:rsidRPr="002251F5">
              <w:rPr>
                <w:bCs/>
              </w:rPr>
              <w:t xml:space="preserve"> to May 2021.</w:t>
            </w:r>
            <w:r w:rsidR="003E52FD" w:rsidRPr="002251F5">
              <w:rPr>
                <w:bCs/>
              </w:rPr>
              <w:t xml:space="preserve"> </w:t>
            </w:r>
          </w:p>
          <w:p w14:paraId="60BBA68B" w14:textId="4E97FBEB" w:rsidR="00B63955" w:rsidRPr="00BE621C" w:rsidRDefault="00B056DE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2251F5">
              <w:rPr>
                <w:b/>
                <w:lang w:val="en-US"/>
              </w:rPr>
              <w:t xml:space="preserve">Expert in </w:t>
            </w:r>
            <w:r w:rsidR="00D25883" w:rsidRPr="002251F5">
              <w:rPr>
                <w:b/>
                <w:lang w:val="en-US"/>
              </w:rPr>
              <w:t>wildlife crime</w:t>
            </w:r>
            <w:r w:rsidR="00BE621C" w:rsidRPr="002251F5">
              <w:rPr>
                <w:b/>
                <w:lang w:val="en-US"/>
              </w:rPr>
              <w:t xml:space="preserve"> law </w:t>
            </w:r>
            <w:r w:rsidR="00BB1FC2" w:rsidRPr="002251F5">
              <w:rPr>
                <w:b/>
                <w:lang w:val="en-US"/>
              </w:rPr>
              <w:t>enforcement</w:t>
            </w:r>
            <w:r w:rsidR="00BB1FC2" w:rsidRPr="002251F5">
              <w:rPr>
                <w:bCs/>
                <w:lang w:val="en-US"/>
              </w:rPr>
              <w:t xml:space="preserve"> for IUCN PACO – Development</w:t>
            </w:r>
            <w:r w:rsidR="00BB1FC2">
              <w:rPr>
                <w:bCs/>
                <w:lang w:val="en-US"/>
              </w:rPr>
              <w:t xml:space="preserve"> of a training curricula for rangers in </w:t>
            </w:r>
            <w:r w:rsidR="00D25883">
              <w:rPr>
                <w:bCs/>
                <w:lang w:val="en-US"/>
              </w:rPr>
              <w:t xml:space="preserve">West Africa, from January 2020 and </w:t>
            </w:r>
            <w:r w:rsidR="00705350">
              <w:rPr>
                <w:bCs/>
                <w:lang w:val="en-US"/>
              </w:rPr>
              <w:t>February 2021</w:t>
            </w:r>
            <w:r w:rsidR="00D25883">
              <w:rPr>
                <w:bCs/>
                <w:lang w:val="en-US"/>
              </w:rPr>
              <w:t>.</w:t>
            </w:r>
          </w:p>
          <w:p w14:paraId="444EFC17" w14:textId="47DF6893" w:rsidR="00E60819" w:rsidRPr="00855CA5" w:rsidRDefault="00085119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855CA5">
              <w:rPr>
                <w:b/>
                <w:bCs/>
                <w:lang w:val="en-GB"/>
              </w:rPr>
              <w:t>Wildlife expert</w:t>
            </w:r>
            <w:r w:rsidRPr="00855CA5">
              <w:rPr>
                <w:bCs/>
                <w:lang w:val="en-GB"/>
              </w:rPr>
              <w:t xml:space="preserve"> for the CIRAD Zimbabwe on the project « Sustainable Wildlife Management » (KaZa), from January 2018 to </w:t>
            </w:r>
            <w:r w:rsidR="00B63955">
              <w:rPr>
                <w:bCs/>
                <w:lang w:val="en-GB"/>
              </w:rPr>
              <w:t>February 2020</w:t>
            </w:r>
            <w:r w:rsidRPr="00855CA5">
              <w:rPr>
                <w:bCs/>
                <w:lang w:val="en-GB"/>
              </w:rPr>
              <w:t>.</w:t>
            </w:r>
          </w:p>
          <w:p w14:paraId="2529C624" w14:textId="77777777" w:rsidR="00E60819" w:rsidRPr="00855CA5" w:rsidRDefault="00E60819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855CA5">
              <w:rPr>
                <w:b/>
                <w:bCs/>
                <w:lang w:val="en-GB"/>
              </w:rPr>
              <w:t xml:space="preserve">Anti-poaching expert - </w:t>
            </w:r>
            <w:r w:rsidRPr="00855CA5">
              <w:rPr>
                <w:bCs/>
                <w:lang w:val="en-GB"/>
              </w:rPr>
              <w:t xml:space="preserve">Elaboration of the anti-poaching strategy of the </w:t>
            </w:r>
            <w:proofErr w:type="spellStart"/>
            <w:r w:rsidRPr="00855CA5">
              <w:rPr>
                <w:bCs/>
                <w:lang w:val="en-GB"/>
              </w:rPr>
              <w:t>Kahuzi</w:t>
            </w:r>
            <w:proofErr w:type="spellEnd"/>
            <w:r w:rsidRPr="00855CA5">
              <w:rPr>
                <w:bCs/>
                <w:lang w:val="en-GB"/>
              </w:rPr>
              <w:t>-Biega National Park (DRC) for GFA (PBF-KFW) from July to August 2018.</w:t>
            </w:r>
          </w:p>
          <w:p w14:paraId="4EA30701" w14:textId="77777777" w:rsidR="00085119" w:rsidRPr="00855CA5" w:rsidRDefault="00085119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6B2EBC">
              <w:rPr>
                <w:rFonts w:ascii="New roman" w:hAnsi="New roman"/>
                <w:b/>
                <w:lang w:val="en-US"/>
              </w:rPr>
              <w:t xml:space="preserve">Expert in biodiversity and natural </w:t>
            </w:r>
            <w:r w:rsidRPr="006B2EBC">
              <w:rPr>
                <w:rFonts w:ascii="New roman" w:hAnsi="New roman" w:hint="eastAsia"/>
                <w:b/>
                <w:lang w:val="en-US"/>
              </w:rPr>
              <w:t>resources</w:t>
            </w:r>
            <w:r w:rsidRPr="006B2EBC">
              <w:rPr>
                <w:rFonts w:ascii="New roman" w:hAnsi="New roman"/>
                <w:b/>
                <w:lang w:val="en-US"/>
              </w:rPr>
              <w:t xml:space="preserve"> management</w:t>
            </w:r>
            <w:r>
              <w:rPr>
                <w:rFonts w:ascii="New roman" w:hAnsi="New roman"/>
                <w:lang w:val="en-US"/>
              </w:rPr>
              <w:t xml:space="preserve"> for the project </w:t>
            </w:r>
            <w:r>
              <w:rPr>
                <w:rFonts w:ascii="New roman" w:hAnsi="New roman" w:hint="eastAsia"/>
                <w:lang w:val="en-US"/>
              </w:rPr>
              <w:t>“</w:t>
            </w:r>
            <w:r>
              <w:rPr>
                <w:rFonts w:ascii="New roman" w:hAnsi="New roman"/>
                <w:lang w:val="en-US"/>
              </w:rPr>
              <w:t xml:space="preserve">Protection de la </w:t>
            </w:r>
            <w:proofErr w:type="spellStart"/>
            <w:r>
              <w:rPr>
                <w:rFonts w:ascii="New roman" w:hAnsi="New roman"/>
                <w:lang w:val="en-US"/>
              </w:rPr>
              <w:t>biodiversité</w:t>
            </w:r>
            <w:proofErr w:type="spellEnd"/>
            <w:r>
              <w:rPr>
                <w:rFonts w:ascii="New roman" w:hAnsi="New roman"/>
                <w:lang w:val="en-US"/>
              </w:rPr>
              <w:t xml:space="preserve"> du Parc National de la </w:t>
            </w:r>
            <w:proofErr w:type="spellStart"/>
            <w:r>
              <w:rPr>
                <w:rFonts w:ascii="New roman" w:hAnsi="New roman"/>
                <w:lang w:val="en-US"/>
              </w:rPr>
              <w:t>Comoé</w:t>
            </w:r>
            <w:proofErr w:type="spellEnd"/>
            <w:r>
              <w:rPr>
                <w:rFonts w:ascii="New roman" w:hAnsi="New roman" w:hint="eastAsia"/>
                <w:lang w:val="en-US"/>
              </w:rPr>
              <w:t>”</w:t>
            </w:r>
            <w:r>
              <w:rPr>
                <w:rFonts w:ascii="New roman" w:hAnsi="New roman"/>
                <w:lang w:val="en-US"/>
              </w:rPr>
              <w:t xml:space="preserve"> (Ivory Coast) for GOPA, from September to December 2017</w:t>
            </w:r>
            <w:r w:rsidRPr="00855CA5">
              <w:rPr>
                <w:bCs/>
                <w:lang w:val="en-GB"/>
              </w:rPr>
              <w:t>.</w:t>
            </w:r>
          </w:p>
          <w:p w14:paraId="5F50867B" w14:textId="77777777" w:rsidR="000D2099" w:rsidRPr="00855CA5" w:rsidRDefault="000D2099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855CA5">
              <w:rPr>
                <w:b/>
                <w:bCs/>
                <w:lang w:val="en-GB"/>
              </w:rPr>
              <w:t>Expert in protected area</w:t>
            </w:r>
            <w:r w:rsidRPr="00855CA5">
              <w:rPr>
                <w:bCs/>
                <w:lang w:val="en-GB"/>
              </w:rPr>
              <w:t xml:space="preserve"> - </w:t>
            </w:r>
            <w:proofErr w:type="spellStart"/>
            <w:r w:rsidRPr="00855CA5">
              <w:rPr>
                <w:bCs/>
                <w:lang w:val="en-GB"/>
              </w:rPr>
              <w:t>Feasability</w:t>
            </w:r>
            <w:proofErr w:type="spellEnd"/>
            <w:r w:rsidRPr="00855CA5">
              <w:rPr>
                <w:bCs/>
                <w:lang w:val="en-GB"/>
              </w:rPr>
              <w:t xml:space="preserve"> study for a project to support the Meru National Park (Kenya) for the Franz Weber Foundation – July 2017.</w:t>
            </w:r>
          </w:p>
          <w:p w14:paraId="2F4403B6" w14:textId="77777777" w:rsidR="000D2099" w:rsidRPr="00855CA5" w:rsidRDefault="000D2099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855CA5">
              <w:rPr>
                <w:b/>
                <w:bCs/>
                <w:lang w:val="en-GB"/>
              </w:rPr>
              <w:t>Travel guide writer</w:t>
            </w:r>
            <w:r w:rsidRPr="00855CA5">
              <w:rPr>
                <w:bCs/>
                <w:lang w:val="en-GB"/>
              </w:rPr>
              <w:t xml:space="preserve"> for the Petit </w:t>
            </w:r>
            <w:proofErr w:type="spellStart"/>
            <w:r w:rsidRPr="00855CA5">
              <w:rPr>
                <w:bCs/>
                <w:lang w:val="en-GB"/>
              </w:rPr>
              <w:t>Futé</w:t>
            </w:r>
            <w:proofErr w:type="spellEnd"/>
            <w:r w:rsidRPr="00855CA5">
              <w:rPr>
                <w:bCs/>
                <w:lang w:val="en-GB"/>
              </w:rPr>
              <w:t xml:space="preserve"> « Gabon-Sao Tome and Principe » from June to July 2017.</w:t>
            </w:r>
          </w:p>
          <w:p w14:paraId="5F4F2D97" w14:textId="77777777" w:rsidR="006B2EBC" w:rsidRPr="00855CA5" w:rsidRDefault="006B2EBC" w:rsidP="003E52FD">
            <w:pPr>
              <w:numPr>
                <w:ilvl w:val="0"/>
                <w:numId w:val="8"/>
              </w:numPr>
              <w:jc w:val="both"/>
              <w:rPr>
                <w:rFonts w:ascii="Tahoma" w:hAnsi="Tahoma" w:cs="Tahoma"/>
                <w:bCs/>
                <w:lang w:val="en-GB"/>
              </w:rPr>
            </w:pPr>
            <w:r w:rsidRPr="006B2EBC">
              <w:rPr>
                <w:rFonts w:ascii="New roman" w:hAnsi="New roman"/>
                <w:b/>
                <w:lang w:val="en-US"/>
              </w:rPr>
              <w:t xml:space="preserve">Expert in biodiversity and natural </w:t>
            </w:r>
            <w:r w:rsidRPr="006B2EBC">
              <w:rPr>
                <w:rFonts w:ascii="New roman" w:hAnsi="New roman" w:hint="eastAsia"/>
                <w:b/>
                <w:lang w:val="en-US"/>
              </w:rPr>
              <w:t>resources</w:t>
            </w:r>
            <w:r w:rsidRPr="006B2EBC">
              <w:rPr>
                <w:rFonts w:ascii="New roman" w:hAnsi="New roman"/>
                <w:b/>
                <w:lang w:val="en-US"/>
              </w:rPr>
              <w:t xml:space="preserve"> management</w:t>
            </w:r>
            <w:r>
              <w:rPr>
                <w:rFonts w:ascii="New roman" w:hAnsi="New roman"/>
                <w:lang w:val="en-US"/>
              </w:rPr>
              <w:t xml:space="preserve"> for the project </w:t>
            </w:r>
            <w:r>
              <w:rPr>
                <w:rFonts w:ascii="New roman" w:hAnsi="New roman" w:hint="eastAsia"/>
                <w:lang w:val="en-US"/>
              </w:rPr>
              <w:t>“</w:t>
            </w:r>
            <w:r>
              <w:rPr>
                <w:rFonts w:ascii="New roman" w:hAnsi="New roman"/>
                <w:lang w:val="en-US"/>
              </w:rPr>
              <w:t>Protec</w:t>
            </w:r>
            <w:r w:rsidR="000D2099">
              <w:rPr>
                <w:rFonts w:ascii="New roman" w:hAnsi="New roman"/>
                <w:lang w:val="en-US"/>
              </w:rPr>
              <w:t xml:space="preserve">tion de la </w:t>
            </w:r>
            <w:proofErr w:type="spellStart"/>
            <w:r w:rsidR="000D2099">
              <w:rPr>
                <w:rFonts w:ascii="New roman" w:hAnsi="New roman"/>
                <w:lang w:val="en-US"/>
              </w:rPr>
              <w:t>biodiversité</w:t>
            </w:r>
            <w:proofErr w:type="spellEnd"/>
            <w:r w:rsidR="000D2099">
              <w:rPr>
                <w:rFonts w:ascii="New roman" w:hAnsi="New roman"/>
                <w:lang w:val="en-US"/>
              </w:rPr>
              <w:t xml:space="preserve"> du Parc </w:t>
            </w:r>
            <w:r>
              <w:rPr>
                <w:rFonts w:ascii="New roman" w:hAnsi="New roman"/>
                <w:lang w:val="en-US"/>
              </w:rPr>
              <w:t xml:space="preserve">National de la </w:t>
            </w:r>
            <w:proofErr w:type="spellStart"/>
            <w:r>
              <w:rPr>
                <w:rFonts w:ascii="New roman" w:hAnsi="New roman"/>
                <w:lang w:val="en-US"/>
              </w:rPr>
              <w:t>Comoé</w:t>
            </w:r>
            <w:proofErr w:type="spellEnd"/>
            <w:r>
              <w:rPr>
                <w:rFonts w:ascii="New roman" w:hAnsi="New roman" w:hint="eastAsia"/>
                <w:lang w:val="en-US"/>
              </w:rPr>
              <w:t>”</w:t>
            </w:r>
            <w:r>
              <w:rPr>
                <w:rFonts w:ascii="New roman" w:hAnsi="New roman"/>
                <w:lang w:val="en-US"/>
              </w:rPr>
              <w:t xml:space="preserve"> (Ivory Coast) for</w:t>
            </w:r>
            <w:r w:rsidR="000D2099">
              <w:rPr>
                <w:rFonts w:ascii="New roman" w:hAnsi="New roman"/>
                <w:lang w:val="en-US"/>
              </w:rPr>
              <w:t xml:space="preserve"> GOPA, from February to May 2017</w:t>
            </w:r>
            <w:r>
              <w:rPr>
                <w:rFonts w:ascii="New roman" w:hAnsi="New roman"/>
                <w:lang w:val="en-US"/>
              </w:rPr>
              <w:t>.</w:t>
            </w:r>
          </w:p>
          <w:p w14:paraId="7B94D6D7" w14:textId="77777777" w:rsidR="009B66BB" w:rsidRPr="009B66BB" w:rsidRDefault="006B2EBC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>
              <w:rPr>
                <w:rFonts w:ascii="New roman" w:hAnsi="New roman"/>
                <w:b/>
                <w:bCs/>
                <w:lang w:val="en-GB"/>
              </w:rPr>
              <w:t>Protected a</w:t>
            </w:r>
            <w:r w:rsidR="009B66BB" w:rsidRPr="009B66BB">
              <w:rPr>
                <w:rFonts w:ascii="New roman" w:hAnsi="New roman"/>
                <w:b/>
                <w:bCs/>
                <w:lang w:val="en-GB"/>
              </w:rPr>
              <w:t>reas expert</w:t>
            </w:r>
            <w:r w:rsidR="009B66BB" w:rsidRPr="009B66BB">
              <w:rPr>
                <w:rFonts w:ascii="New roman" w:hAnsi="New roman"/>
                <w:bCs/>
                <w:lang w:val="en-GB"/>
              </w:rPr>
              <w:t xml:space="preserve"> - </w:t>
            </w:r>
            <w:r w:rsidR="009B66BB" w:rsidRPr="009B66BB">
              <w:rPr>
                <w:rFonts w:ascii="New roman" w:hAnsi="New roman"/>
                <w:lang w:val="en-US"/>
              </w:rPr>
              <w:t xml:space="preserve">Evaluation </w:t>
            </w:r>
            <w:r w:rsidR="000E4F64">
              <w:rPr>
                <w:rFonts w:ascii="New roman" w:hAnsi="New roman"/>
                <w:lang w:val="en-US"/>
              </w:rPr>
              <w:t xml:space="preserve">of the </w:t>
            </w:r>
            <w:r w:rsidR="009B66BB" w:rsidRPr="009B66BB">
              <w:rPr>
                <w:rFonts w:ascii="New roman" w:hAnsi="New roman"/>
                <w:lang w:val="en-US"/>
              </w:rPr>
              <w:t>proje</w:t>
            </w:r>
            <w:r w:rsidR="000E4F64">
              <w:rPr>
                <w:rFonts w:ascii="New roman" w:hAnsi="New roman"/>
                <w:lang w:val="en-US"/>
              </w:rPr>
              <w:t>c</w:t>
            </w:r>
            <w:r w:rsidR="009B66BB" w:rsidRPr="009B66BB">
              <w:rPr>
                <w:rFonts w:ascii="New roman" w:hAnsi="New roman"/>
                <w:lang w:val="en-US"/>
              </w:rPr>
              <w:t>t “</w:t>
            </w:r>
            <w:r w:rsidR="009B66BB" w:rsidRPr="009B66BB">
              <w:rPr>
                <w:rFonts w:ascii="New roman" w:hAnsi="New roman" w:cs="Calibri"/>
                <w:lang w:val="en-US"/>
              </w:rPr>
              <w:t xml:space="preserve">Securing the </w:t>
            </w:r>
            <w:proofErr w:type="spellStart"/>
            <w:r w:rsidR="009B66BB" w:rsidRPr="009B66BB">
              <w:rPr>
                <w:rFonts w:ascii="New roman" w:hAnsi="New roman" w:cs="Calibri"/>
                <w:lang w:val="en-US"/>
              </w:rPr>
              <w:t>Nki</w:t>
            </w:r>
            <w:proofErr w:type="spellEnd"/>
            <w:r w:rsidR="009B66BB" w:rsidRPr="009B66BB">
              <w:rPr>
                <w:rFonts w:ascii="New roman" w:hAnsi="New roman" w:cs="Calibri"/>
                <w:lang w:val="en-US"/>
              </w:rPr>
              <w:t xml:space="preserve"> and </w:t>
            </w:r>
            <w:proofErr w:type="spellStart"/>
            <w:r w:rsidR="009B66BB" w:rsidRPr="009B66BB">
              <w:rPr>
                <w:rFonts w:ascii="New roman" w:hAnsi="New roman" w:cs="Calibri"/>
                <w:lang w:val="en-US"/>
              </w:rPr>
              <w:t>Boumba</w:t>
            </w:r>
            <w:proofErr w:type="spellEnd"/>
            <w:r w:rsidR="009B66BB" w:rsidRPr="009B66BB">
              <w:rPr>
                <w:rFonts w:ascii="New roman" w:hAnsi="New roman" w:cs="Calibri"/>
                <w:lang w:val="en-US"/>
              </w:rPr>
              <w:t>-Bek National Parks in the Cameroon Segment of the TRIDOM Landscape”</w:t>
            </w:r>
            <w:r w:rsidR="009B66BB">
              <w:rPr>
                <w:rFonts w:ascii="New roman" w:hAnsi="New roman" w:cs="Calibri"/>
                <w:lang w:val="en-US"/>
              </w:rPr>
              <w:t xml:space="preserve"> for WWF Cameroon</w:t>
            </w:r>
            <w:r w:rsidR="000E4F64">
              <w:rPr>
                <w:rFonts w:ascii="New roman" w:hAnsi="New roman" w:cs="Calibri"/>
                <w:lang w:val="en-US"/>
              </w:rPr>
              <w:t xml:space="preserve"> and WWF Netherlands</w:t>
            </w:r>
            <w:r>
              <w:rPr>
                <w:rFonts w:ascii="New roman" w:hAnsi="New roman" w:cs="Calibri"/>
                <w:lang w:val="en-US"/>
              </w:rPr>
              <w:t xml:space="preserve"> – January to February 2017</w:t>
            </w:r>
            <w:r w:rsidR="009B66BB">
              <w:rPr>
                <w:rFonts w:ascii="New roman" w:hAnsi="New roman" w:cs="Calibri"/>
                <w:lang w:val="en-US"/>
              </w:rPr>
              <w:t>.</w:t>
            </w:r>
          </w:p>
          <w:p w14:paraId="1802DFE8" w14:textId="77777777" w:rsidR="00837E9D" w:rsidRDefault="00837E9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FC62B4">
              <w:rPr>
                <w:b/>
                <w:bCs/>
                <w:lang w:val="en-GB"/>
              </w:rPr>
              <w:t>Biodiversity expert</w:t>
            </w:r>
            <w:r w:rsidRPr="00FC62B4">
              <w:rPr>
                <w:bCs/>
                <w:lang w:val="en-GB"/>
              </w:rPr>
              <w:t xml:space="preserve"> in the Environmental</w:t>
            </w:r>
            <w:r w:rsidRPr="006C19A0">
              <w:rPr>
                <w:bCs/>
                <w:lang w:val="en-GB"/>
              </w:rPr>
              <w:t xml:space="preserve"> and Social Panel of the Lom </w:t>
            </w:r>
            <w:proofErr w:type="spellStart"/>
            <w:r w:rsidRPr="006C19A0">
              <w:rPr>
                <w:bCs/>
                <w:lang w:val="en-GB"/>
              </w:rPr>
              <w:t>Pangar</w:t>
            </w:r>
            <w:proofErr w:type="spellEnd"/>
            <w:r w:rsidRPr="006C19A0">
              <w:rPr>
                <w:bCs/>
                <w:lang w:val="en-GB"/>
              </w:rPr>
              <w:t xml:space="preserve"> Dam (Cameroon) Project for Electricity Development Cameroon –</w:t>
            </w:r>
            <w:r>
              <w:rPr>
                <w:bCs/>
                <w:lang w:val="en-GB"/>
              </w:rPr>
              <w:t xml:space="preserve"> November 2016</w:t>
            </w:r>
          </w:p>
          <w:p w14:paraId="41548D0A" w14:textId="77777777" w:rsidR="00837E9D" w:rsidRPr="00837E9D" w:rsidRDefault="00837E9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Travel guide writer </w:t>
            </w:r>
            <w:r w:rsidRPr="00837E9D">
              <w:rPr>
                <w:bCs/>
                <w:lang w:val="en-GB"/>
              </w:rPr>
              <w:t>for the “Petit F</w:t>
            </w:r>
            <w:r w:rsidR="009B66BB">
              <w:rPr>
                <w:bCs/>
                <w:lang w:val="en-GB"/>
              </w:rPr>
              <w:t>uté” – Zambia-Malawi – June to J</w:t>
            </w:r>
            <w:r w:rsidRPr="00837E9D">
              <w:rPr>
                <w:bCs/>
                <w:lang w:val="en-GB"/>
              </w:rPr>
              <w:t>uly 2016</w:t>
            </w:r>
          </w:p>
          <w:p w14:paraId="63B39697" w14:textId="77777777" w:rsidR="00283F2F" w:rsidRPr="00283F2F" w:rsidRDefault="00283F2F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283F2F">
              <w:rPr>
                <w:b/>
                <w:bCs/>
                <w:lang w:val="en-GB"/>
              </w:rPr>
              <w:t>Anti-poaching expert</w:t>
            </w:r>
            <w:r w:rsidRPr="00283F2F">
              <w:rPr>
                <w:bCs/>
                <w:lang w:val="en-GB"/>
              </w:rPr>
              <w:t xml:space="preserve"> – Study on anti-poaching in the African protected areas for IUCN PAPACO and the Franz Weber Foundation (missions to Bu</w:t>
            </w:r>
            <w:r w:rsidR="00837E9D">
              <w:rPr>
                <w:bCs/>
                <w:lang w:val="en-GB"/>
              </w:rPr>
              <w:t xml:space="preserve">rkina-Faso, Ghana, Cameroon, </w:t>
            </w:r>
            <w:r w:rsidRPr="00283F2F">
              <w:rPr>
                <w:bCs/>
                <w:lang w:val="en-GB"/>
              </w:rPr>
              <w:t>Central African Republic</w:t>
            </w:r>
            <w:r w:rsidR="009B66BB">
              <w:rPr>
                <w:bCs/>
                <w:lang w:val="en-GB"/>
              </w:rPr>
              <w:t xml:space="preserve">, Kenya, </w:t>
            </w:r>
            <w:r w:rsidR="00837E9D">
              <w:rPr>
                <w:bCs/>
                <w:lang w:val="en-GB"/>
              </w:rPr>
              <w:t>Uganda</w:t>
            </w:r>
            <w:r w:rsidR="00B716C2">
              <w:rPr>
                <w:bCs/>
                <w:lang w:val="en-GB"/>
              </w:rPr>
              <w:t xml:space="preserve">, </w:t>
            </w:r>
            <w:r w:rsidR="009B66BB">
              <w:rPr>
                <w:bCs/>
                <w:lang w:val="en-GB"/>
              </w:rPr>
              <w:t>South Africa</w:t>
            </w:r>
            <w:r w:rsidR="00B716C2">
              <w:rPr>
                <w:bCs/>
                <w:lang w:val="en-GB"/>
              </w:rPr>
              <w:t>, Botswana and Namibia</w:t>
            </w:r>
            <w:r w:rsidRPr="00283F2F">
              <w:rPr>
                <w:bCs/>
                <w:lang w:val="en-GB"/>
              </w:rPr>
              <w:t>) from May 2016 to today.</w:t>
            </w:r>
          </w:p>
          <w:p w14:paraId="7BA51683" w14:textId="77777777" w:rsidR="00514F8A" w:rsidRPr="00514F8A" w:rsidRDefault="00514F8A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514F8A">
              <w:rPr>
                <w:b/>
                <w:bCs/>
                <w:lang w:val="en-GB"/>
              </w:rPr>
              <w:t>Biodiversity expert</w:t>
            </w:r>
            <w:r w:rsidRPr="00514F8A">
              <w:rPr>
                <w:bCs/>
                <w:lang w:val="en-GB"/>
              </w:rPr>
              <w:t xml:space="preserve"> – Feasibility study of the AF</w:t>
            </w:r>
            <w:r>
              <w:rPr>
                <w:bCs/>
                <w:lang w:val="en-GB"/>
              </w:rPr>
              <w:t xml:space="preserve">D Project “Forest Landscape of Northern Congo” for </w:t>
            </w:r>
            <w:proofErr w:type="spellStart"/>
            <w:r>
              <w:rPr>
                <w:bCs/>
                <w:lang w:val="en-GB"/>
              </w:rPr>
              <w:t>Oréade-Brèche</w:t>
            </w:r>
            <w:proofErr w:type="spellEnd"/>
            <w:r>
              <w:rPr>
                <w:bCs/>
                <w:lang w:val="en-GB"/>
              </w:rPr>
              <w:t xml:space="preserve">, from April </w:t>
            </w:r>
            <w:r w:rsidR="00283F2F">
              <w:rPr>
                <w:bCs/>
                <w:lang w:val="en-GB"/>
              </w:rPr>
              <w:t>to June 2016</w:t>
            </w:r>
            <w:r>
              <w:rPr>
                <w:bCs/>
                <w:lang w:val="en-GB"/>
              </w:rPr>
              <w:t>.</w:t>
            </w:r>
          </w:p>
          <w:p w14:paraId="075DA2DE" w14:textId="77777777" w:rsidR="00514F8A" w:rsidRPr="00514F8A" w:rsidRDefault="00514F8A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514F8A">
              <w:rPr>
                <w:b/>
                <w:bCs/>
                <w:lang w:val="en-GB"/>
              </w:rPr>
              <w:t>Wildlife crime expert</w:t>
            </w:r>
            <w:r w:rsidRPr="00514F8A">
              <w:rPr>
                <w:bCs/>
                <w:lang w:val="en-GB"/>
              </w:rPr>
              <w:t xml:space="preserve"> – </w:t>
            </w:r>
            <w:r w:rsidRPr="00514F8A">
              <w:rPr>
                <w:color w:val="000000"/>
                <w:lang w:val="en-GB"/>
              </w:rPr>
              <w:t xml:space="preserve">Support the implementation of the Wildlife Crime Prevention Toolkit (WCPF) in key priority landscapes in Central Africa for WWF (Cameroon, CAR) from April </w:t>
            </w:r>
            <w:r w:rsidR="00283F2F">
              <w:rPr>
                <w:color w:val="000000"/>
                <w:lang w:val="en-GB"/>
              </w:rPr>
              <w:t>to July 2016</w:t>
            </w:r>
            <w:r w:rsidRPr="00514F8A">
              <w:rPr>
                <w:color w:val="000000"/>
                <w:lang w:val="en-GB"/>
              </w:rPr>
              <w:t>.</w:t>
            </w:r>
          </w:p>
          <w:p w14:paraId="2E3DDB1E" w14:textId="77777777" w:rsidR="00E23784" w:rsidRPr="00E23784" w:rsidRDefault="00E23784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E23784">
              <w:rPr>
                <w:b/>
                <w:bCs/>
                <w:lang w:val="en-GB"/>
              </w:rPr>
              <w:t>Anti-poaching expert</w:t>
            </w:r>
            <w:r w:rsidR="00E60819">
              <w:rPr>
                <w:bCs/>
                <w:lang w:val="en-GB"/>
              </w:rPr>
              <w:t xml:space="preserve"> – Elaboration of the</w:t>
            </w:r>
            <w:r>
              <w:rPr>
                <w:bCs/>
                <w:lang w:val="en-GB"/>
              </w:rPr>
              <w:t xml:space="preserve"> anti-poaching strategy of the Lomami National Park (DRC) for GFA (PBF-KFW) from January </w:t>
            </w:r>
            <w:r w:rsidR="00514F8A">
              <w:rPr>
                <w:bCs/>
                <w:lang w:val="en-GB"/>
              </w:rPr>
              <w:t>to March 2016</w:t>
            </w:r>
            <w:r>
              <w:rPr>
                <w:bCs/>
                <w:lang w:val="en-GB"/>
              </w:rPr>
              <w:t>.</w:t>
            </w:r>
          </w:p>
          <w:p w14:paraId="160BD7C8" w14:textId="77777777" w:rsidR="00E23784" w:rsidRPr="00E23784" w:rsidRDefault="00E23784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FC62B4">
              <w:rPr>
                <w:b/>
                <w:bCs/>
                <w:lang w:val="en-GB"/>
              </w:rPr>
              <w:lastRenderedPageBreak/>
              <w:t>Biodiversity expert</w:t>
            </w:r>
            <w:r w:rsidRPr="00FC62B4">
              <w:rPr>
                <w:bCs/>
                <w:lang w:val="en-GB"/>
              </w:rPr>
              <w:t xml:space="preserve"> in the Environmental</w:t>
            </w:r>
            <w:r w:rsidRPr="006C19A0">
              <w:rPr>
                <w:bCs/>
                <w:lang w:val="en-GB"/>
              </w:rPr>
              <w:t xml:space="preserve"> and Social Panel of the Lom </w:t>
            </w:r>
            <w:proofErr w:type="spellStart"/>
            <w:r w:rsidRPr="006C19A0">
              <w:rPr>
                <w:bCs/>
                <w:lang w:val="en-GB"/>
              </w:rPr>
              <w:t>Pangar</w:t>
            </w:r>
            <w:proofErr w:type="spellEnd"/>
            <w:r w:rsidRPr="006C19A0">
              <w:rPr>
                <w:bCs/>
                <w:lang w:val="en-GB"/>
              </w:rPr>
              <w:t xml:space="preserve"> Dam (Cameroon) Project for Electricity Development Cameroon – From </w:t>
            </w:r>
            <w:r>
              <w:rPr>
                <w:bCs/>
                <w:lang w:val="en-GB"/>
              </w:rPr>
              <w:t>November to December 2015</w:t>
            </w:r>
          </w:p>
          <w:p w14:paraId="5F61CAE0" w14:textId="77777777" w:rsidR="00FC62B4" w:rsidRPr="003261A6" w:rsidRDefault="00FC62B4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3261A6">
              <w:rPr>
                <w:b/>
                <w:bCs/>
                <w:lang w:val="en-GB"/>
              </w:rPr>
              <w:t>Principal Technical Advisor</w:t>
            </w:r>
            <w:r w:rsidRPr="003261A6">
              <w:rPr>
                <w:bCs/>
                <w:lang w:val="en-GB"/>
              </w:rPr>
              <w:t xml:space="preserve"> of the </w:t>
            </w:r>
            <w:r w:rsidR="00AD207B" w:rsidRPr="003261A6">
              <w:rPr>
                <w:rStyle w:val="st"/>
                <w:lang w:val="en-GB"/>
              </w:rPr>
              <w:t>Strengthening the conservation role of Togo’s national system of protected areas Project (PRAPT)</w:t>
            </w:r>
            <w:r w:rsidRPr="003261A6">
              <w:rPr>
                <w:lang w:val="en-GB"/>
              </w:rPr>
              <w:t xml:space="preserve"> – PNUD Togo, from October 2014 to </w:t>
            </w:r>
            <w:r w:rsidR="00E23784">
              <w:rPr>
                <w:lang w:val="en-GB"/>
              </w:rPr>
              <w:t>October 2015</w:t>
            </w:r>
            <w:r w:rsidRPr="003261A6">
              <w:rPr>
                <w:lang w:val="en-GB"/>
              </w:rPr>
              <w:t>.</w:t>
            </w:r>
          </w:p>
          <w:p w14:paraId="45B0EE8F" w14:textId="77777777" w:rsidR="00854B59" w:rsidRPr="003261A6" w:rsidRDefault="008D07B9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FC62B4">
              <w:rPr>
                <w:b/>
                <w:bCs/>
                <w:lang w:val="en-GB"/>
              </w:rPr>
              <w:t>Biodiversity expert</w:t>
            </w:r>
            <w:r w:rsidRPr="00FC62B4">
              <w:rPr>
                <w:bCs/>
                <w:lang w:val="en-GB"/>
              </w:rPr>
              <w:t xml:space="preserve"> in the Environmental</w:t>
            </w:r>
            <w:r w:rsidRPr="006C19A0">
              <w:rPr>
                <w:bCs/>
                <w:lang w:val="en-GB"/>
              </w:rPr>
              <w:t xml:space="preserve"> and Social Panel of the Lom </w:t>
            </w:r>
            <w:proofErr w:type="spellStart"/>
            <w:r w:rsidRPr="006C19A0">
              <w:rPr>
                <w:bCs/>
                <w:lang w:val="en-GB"/>
              </w:rPr>
              <w:t>Pangar</w:t>
            </w:r>
            <w:proofErr w:type="spellEnd"/>
            <w:r w:rsidRPr="006C19A0">
              <w:rPr>
                <w:bCs/>
                <w:lang w:val="en-GB"/>
              </w:rPr>
              <w:t xml:space="preserve"> Dam (Cameroon) Project for Electricity Development Cameroon – From </w:t>
            </w:r>
            <w:r>
              <w:rPr>
                <w:bCs/>
                <w:lang w:val="en-GB"/>
              </w:rPr>
              <w:t>July to August 2014</w:t>
            </w:r>
          </w:p>
          <w:p w14:paraId="2FBCAF1B" w14:textId="77777777" w:rsidR="006C19A0" w:rsidRPr="003261A6" w:rsidRDefault="006C19A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3261A6">
              <w:rPr>
                <w:b/>
                <w:bCs/>
                <w:lang w:val="en-GB"/>
              </w:rPr>
              <w:t>Principal Technical Advisor</w:t>
            </w:r>
            <w:r w:rsidRPr="003261A6">
              <w:rPr>
                <w:bCs/>
                <w:lang w:val="en-GB"/>
              </w:rPr>
              <w:t xml:space="preserve"> of the </w:t>
            </w:r>
            <w:r w:rsidR="00854B59" w:rsidRPr="003261A6">
              <w:rPr>
                <w:lang w:val="en-GB"/>
              </w:rPr>
              <w:t xml:space="preserve">Fighting floods through the conservation and development of gallery </w:t>
            </w:r>
            <w:proofErr w:type="gramStart"/>
            <w:r w:rsidR="00854B59" w:rsidRPr="003261A6">
              <w:rPr>
                <w:lang w:val="en-GB"/>
              </w:rPr>
              <w:t>forests, and</w:t>
            </w:r>
            <w:proofErr w:type="gramEnd"/>
            <w:r w:rsidR="00854B59" w:rsidRPr="003261A6">
              <w:rPr>
                <w:lang w:val="en-GB"/>
              </w:rPr>
              <w:t xml:space="preserve"> providing reliable cartographic coverage for Benin</w:t>
            </w:r>
            <w:r w:rsidR="00854B59" w:rsidRPr="003261A6">
              <w:rPr>
                <w:bCs/>
                <w:lang w:val="en-GB"/>
              </w:rPr>
              <w:t xml:space="preserve"> Project</w:t>
            </w:r>
            <w:r w:rsidRPr="003261A6">
              <w:rPr>
                <w:lang w:val="en-GB"/>
              </w:rPr>
              <w:t xml:space="preserve"> </w:t>
            </w:r>
            <w:r w:rsidR="00AD207B" w:rsidRPr="003261A6">
              <w:rPr>
                <w:lang w:val="en-GB"/>
              </w:rPr>
              <w:t xml:space="preserve">(PAPDFGC) </w:t>
            </w:r>
            <w:r w:rsidRPr="003261A6">
              <w:rPr>
                <w:lang w:val="en-GB"/>
              </w:rPr>
              <w:t xml:space="preserve">– PNUD Benin, from February </w:t>
            </w:r>
            <w:r w:rsidR="00FC62B4" w:rsidRPr="003261A6">
              <w:rPr>
                <w:lang w:val="en-GB"/>
              </w:rPr>
              <w:t>to June 2014</w:t>
            </w:r>
            <w:r w:rsidRPr="003261A6">
              <w:rPr>
                <w:lang w:val="en-GB"/>
              </w:rPr>
              <w:t>.</w:t>
            </w:r>
          </w:p>
          <w:p w14:paraId="74965966" w14:textId="77777777" w:rsidR="00D00F9B" w:rsidRPr="006C19A0" w:rsidRDefault="00D00F9B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6C19A0">
              <w:rPr>
                <w:b/>
                <w:bCs/>
                <w:lang w:val="en-GB"/>
              </w:rPr>
              <w:t>Biodiversity expert</w:t>
            </w:r>
            <w:r w:rsidRPr="006C19A0">
              <w:rPr>
                <w:bCs/>
                <w:lang w:val="en-GB"/>
              </w:rPr>
              <w:t xml:space="preserve"> in the Environmental and Social Panel of the Lom </w:t>
            </w:r>
            <w:proofErr w:type="spellStart"/>
            <w:r w:rsidRPr="006C19A0">
              <w:rPr>
                <w:bCs/>
                <w:lang w:val="en-GB"/>
              </w:rPr>
              <w:t>Pangar</w:t>
            </w:r>
            <w:proofErr w:type="spellEnd"/>
            <w:r w:rsidRPr="006C19A0">
              <w:rPr>
                <w:bCs/>
                <w:lang w:val="en-GB"/>
              </w:rPr>
              <w:t xml:space="preserve"> Dam (Cameroon) Project for Electricity Development Cameroon – From November </w:t>
            </w:r>
            <w:r w:rsidR="006C19A0" w:rsidRPr="006C19A0">
              <w:rPr>
                <w:bCs/>
                <w:lang w:val="en-GB"/>
              </w:rPr>
              <w:t>to December 2013</w:t>
            </w:r>
          </w:p>
          <w:p w14:paraId="46F09FE8" w14:textId="77777777" w:rsidR="00A864BD" w:rsidRPr="00A864BD" w:rsidRDefault="00A864B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374940">
              <w:rPr>
                <w:b/>
                <w:bCs/>
                <w:lang w:val="en-GB"/>
              </w:rPr>
              <w:t>Anti-</w:t>
            </w:r>
            <w:r w:rsidRPr="00A864BD">
              <w:rPr>
                <w:b/>
                <w:bCs/>
                <w:lang w:val="en-GB"/>
              </w:rPr>
              <w:t>poaching technical assistant</w:t>
            </w:r>
            <w:r>
              <w:rPr>
                <w:bCs/>
                <w:lang w:val="en-GB"/>
              </w:rPr>
              <w:t xml:space="preserve"> of the Waza National Park for Sitatunga association, September </w:t>
            </w:r>
            <w:r w:rsidR="00D00F9B">
              <w:rPr>
                <w:bCs/>
                <w:lang w:val="en-GB"/>
              </w:rPr>
              <w:t>to October 2013</w:t>
            </w:r>
            <w:r>
              <w:rPr>
                <w:bCs/>
                <w:lang w:val="en-GB"/>
              </w:rPr>
              <w:t>.</w:t>
            </w:r>
          </w:p>
          <w:p w14:paraId="183358E2" w14:textId="77777777" w:rsidR="00991D27" w:rsidRPr="00991D27" w:rsidRDefault="00991D27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08371D">
              <w:rPr>
                <w:b/>
                <w:bCs/>
                <w:lang w:val="en-GB"/>
              </w:rPr>
              <w:t>Principal Technical Advisor</w:t>
            </w:r>
            <w:r w:rsidRPr="0008371D">
              <w:rPr>
                <w:bCs/>
                <w:lang w:val="en-GB"/>
              </w:rPr>
              <w:t xml:space="preserve"> </w:t>
            </w:r>
            <w:r w:rsidR="00B4605E" w:rsidRPr="0008371D">
              <w:rPr>
                <w:bCs/>
                <w:lang w:val="en-GB"/>
              </w:rPr>
              <w:t xml:space="preserve">of the </w:t>
            </w:r>
            <w:r w:rsidR="00B4605E" w:rsidRPr="003261A6">
              <w:rPr>
                <w:szCs w:val="22"/>
                <w:lang w:val="en-GB"/>
              </w:rPr>
              <w:t>Incorporation of Sacred Forests into the Protected Areas System of Benin</w:t>
            </w:r>
            <w:r w:rsidR="00B4605E" w:rsidRPr="0008371D">
              <w:rPr>
                <w:bCs/>
                <w:lang w:val="en-GB"/>
              </w:rPr>
              <w:t xml:space="preserve"> </w:t>
            </w:r>
            <w:r w:rsidR="00B4605E">
              <w:rPr>
                <w:bCs/>
                <w:lang w:val="en-GB"/>
              </w:rPr>
              <w:t xml:space="preserve">Project (PIFSAP) </w:t>
            </w:r>
            <w:r w:rsidRPr="0008371D">
              <w:rPr>
                <w:bCs/>
                <w:lang w:val="en-GB"/>
              </w:rPr>
              <w:t xml:space="preserve">– PNUD Benin –From </w:t>
            </w:r>
            <w:r>
              <w:rPr>
                <w:bCs/>
                <w:lang w:val="en-GB"/>
              </w:rPr>
              <w:t xml:space="preserve">June </w:t>
            </w:r>
            <w:r w:rsidR="00A864BD">
              <w:rPr>
                <w:bCs/>
                <w:lang w:val="en-GB"/>
              </w:rPr>
              <w:t>to July 2013</w:t>
            </w:r>
            <w:r>
              <w:rPr>
                <w:bCs/>
                <w:lang w:val="en-GB"/>
              </w:rPr>
              <w:t>.</w:t>
            </w:r>
          </w:p>
          <w:p w14:paraId="04E5822A" w14:textId="77777777" w:rsidR="00991D27" w:rsidRPr="00991D27" w:rsidRDefault="00991D27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374940">
              <w:rPr>
                <w:b/>
                <w:bCs/>
                <w:lang w:val="en-GB"/>
              </w:rPr>
              <w:t>Biodiversity expert</w:t>
            </w:r>
            <w:r>
              <w:rPr>
                <w:bCs/>
                <w:lang w:val="en-GB"/>
              </w:rPr>
              <w:t xml:space="preserve"> in the Environmental and Social Panel of the Lom </w:t>
            </w:r>
            <w:proofErr w:type="spellStart"/>
            <w:r>
              <w:rPr>
                <w:bCs/>
                <w:lang w:val="en-GB"/>
              </w:rPr>
              <w:t>Pangar</w:t>
            </w:r>
            <w:proofErr w:type="spellEnd"/>
            <w:r>
              <w:rPr>
                <w:bCs/>
                <w:lang w:val="en-GB"/>
              </w:rPr>
              <w:t xml:space="preserve"> Dam (Cameroon) Project for Electricity Development Cameroon – From May to June 2013</w:t>
            </w:r>
          </w:p>
          <w:p w14:paraId="73BF313D" w14:textId="77777777" w:rsidR="00374940" w:rsidRPr="00374940" w:rsidRDefault="006C19A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Law enforcement assessment</w:t>
            </w:r>
            <w:r w:rsidR="00343214">
              <w:rPr>
                <w:bCs/>
                <w:lang w:val="en-GB"/>
              </w:rPr>
              <w:t xml:space="preserve"> </w:t>
            </w:r>
            <w:r w:rsidR="00027350">
              <w:rPr>
                <w:bCs/>
                <w:lang w:val="en-GB"/>
              </w:rPr>
              <w:t>of</w:t>
            </w:r>
            <w:r w:rsidR="00343214">
              <w:rPr>
                <w:bCs/>
                <w:lang w:val="en-GB"/>
              </w:rPr>
              <w:t xml:space="preserve"> SEMPA (Sout-East Marine Protected Area) in </w:t>
            </w:r>
            <w:proofErr w:type="gramStart"/>
            <w:r w:rsidR="00343214">
              <w:rPr>
                <w:bCs/>
                <w:lang w:val="en-GB"/>
              </w:rPr>
              <w:t>Rodrigues island</w:t>
            </w:r>
            <w:proofErr w:type="gramEnd"/>
            <w:r w:rsidR="00343214">
              <w:rPr>
                <w:bCs/>
                <w:lang w:val="en-GB"/>
              </w:rPr>
              <w:t xml:space="preserve"> for “Terres </w:t>
            </w:r>
            <w:proofErr w:type="spellStart"/>
            <w:r w:rsidR="00343214">
              <w:rPr>
                <w:bCs/>
                <w:lang w:val="en-GB"/>
              </w:rPr>
              <w:t>Océanes</w:t>
            </w:r>
            <w:proofErr w:type="spellEnd"/>
            <w:r w:rsidR="00343214">
              <w:rPr>
                <w:bCs/>
                <w:lang w:val="en-GB"/>
              </w:rPr>
              <w:t>” in April 2013</w:t>
            </w:r>
          </w:p>
          <w:p w14:paraId="08D0E2E8" w14:textId="77777777" w:rsidR="00374940" w:rsidRPr="00374940" w:rsidRDefault="0037494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374940">
              <w:rPr>
                <w:b/>
                <w:bCs/>
                <w:lang w:val="en-GB"/>
              </w:rPr>
              <w:t>Anti-poaching technical</w:t>
            </w:r>
            <w:r>
              <w:rPr>
                <w:bCs/>
                <w:lang w:val="en-GB"/>
              </w:rPr>
              <w:t xml:space="preserve"> </w:t>
            </w:r>
            <w:r w:rsidRPr="00A864BD">
              <w:rPr>
                <w:b/>
                <w:bCs/>
                <w:lang w:val="en-GB"/>
              </w:rPr>
              <w:t>assistant</w:t>
            </w:r>
            <w:r>
              <w:rPr>
                <w:bCs/>
                <w:lang w:val="en-GB"/>
              </w:rPr>
              <w:t xml:space="preserve"> of the Waza National Park for Sitatunga </w:t>
            </w:r>
            <w:r w:rsidR="00A864BD">
              <w:rPr>
                <w:bCs/>
                <w:lang w:val="en-GB"/>
              </w:rPr>
              <w:t xml:space="preserve">association, </w:t>
            </w:r>
            <w:r>
              <w:rPr>
                <w:bCs/>
                <w:lang w:val="en-GB"/>
              </w:rPr>
              <w:t>January to February 2013</w:t>
            </w:r>
          </w:p>
          <w:p w14:paraId="509D8791" w14:textId="77777777" w:rsidR="00374940" w:rsidRPr="00374940" w:rsidRDefault="0037494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374940">
              <w:rPr>
                <w:b/>
                <w:bCs/>
                <w:lang w:val="en-GB"/>
              </w:rPr>
              <w:t>Biodiversity expert</w:t>
            </w:r>
            <w:r>
              <w:rPr>
                <w:bCs/>
                <w:lang w:val="en-GB"/>
              </w:rPr>
              <w:t xml:space="preserve"> in the Environmental and Social Panel of the Lom </w:t>
            </w:r>
            <w:proofErr w:type="spellStart"/>
            <w:r>
              <w:rPr>
                <w:bCs/>
                <w:lang w:val="en-GB"/>
              </w:rPr>
              <w:t>Pangar</w:t>
            </w:r>
            <w:proofErr w:type="spellEnd"/>
            <w:r>
              <w:rPr>
                <w:bCs/>
                <w:lang w:val="en-GB"/>
              </w:rPr>
              <w:t xml:space="preserve"> Dam (Cameroon) Project for Electricity Development Cameroon in January 2013</w:t>
            </w:r>
          </w:p>
          <w:p w14:paraId="4666A2BD" w14:textId="77777777" w:rsidR="0008371D" w:rsidRPr="0008371D" w:rsidRDefault="0008371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08371D">
              <w:rPr>
                <w:b/>
                <w:bCs/>
                <w:lang w:val="en-GB"/>
              </w:rPr>
              <w:t>Principal Technical Advisor</w:t>
            </w:r>
            <w:r w:rsidRPr="0008371D">
              <w:rPr>
                <w:bCs/>
                <w:lang w:val="en-GB"/>
              </w:rPr>
              <w:t xml:space="preserve"> of the </w:t>
            </w:r>
            <w:r w:rsidR="00B4605E" w:rsidRPr="003261A6">
              <w:rPr>
                <w:szCs w:val="22"/>
                <w:lang w:val="en-GB"/>
              </w:rPr>
              <w:t>Incorporation of Sacred Forests into the Protected Areas System of Benin</w:t>
            </w:r>
            <w:r w:rsidRPr="0008371D">
              <w:rPr>
                <w:bCs/>
                <w:lang w:val="en-GB"/>
              </w:rPr>
              <w:t xml:space="preserve"> </w:t>
            </w:r>
            <w:r w:rsidR="00B4605E">
              <w:rPr>
                <w:bCs/>
                <w:lang w:val="en-GB"/>
              </w:rPr>
              <w:t xml:space="preserve">Project </w:t>
            </w:r>
            <w:r w:rsidR="00FC62B4">
              <w:rPr>
                <w:bCs/>
                <w:lang w:val="en-GB"/>
              </w:rPr>
              <w:t xml:space="preserve">(PIFSAP) </w:t>
            </w:r>
            <w:r w:rsidRPr="0008371D">
              <w:rPr>
                <w:bCs/>
                <w:lang w:val="en-GB"/>
              </w:rPr>
              <w:t xml:space="preserve">– PNUD Benin –From October </w:t>
            </w:r>
            <w:r w:rsidR="00374940">
              <w:rPr>
                <w:bCs/>
                <w:lang w:val="en-GB"/>
              </w:rPr>
              <w:t>to December 2012</w:t>
            </w:r>
          </w:p>
          <w:p w14:paraId="6A7DF710" w14:textId="77777777" w:rsidR="00614362" w:rsidRPr="00614362" w:rsidRDefault="00614362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Head of study </w:t>
            </w:r>
            <w:r w:rsidRPr="00330232">
              <w:rPr>
                <w:bCs/>
                <w:lang w:val="en-US"/>
              </w:rPr>
              <w:t xml:space="preserve">at </w:t>
            </w:r>
            <w:r>
              <w:rPr>
                <w:bCs/>
                <w:lang w:val="en-US"/>
              </w:rPr>
              <w:t>Calidris (fauna census, environ</w:t>
            </w:r>
            <w:r w:rsidRPr="00330232">
              <w:rPr>
                <w:bCs/>
                <w:lang w:val="en-US"/>
              </w:rPr>
              <w:t>mental impact assessment, natural areas management plan</w:t>
            </w:r>
            <w:r>
              <w:rPr>
                <w:bCs/>
                <w:lang w:val="en-US"/>
              </w:rPr>
              <w:t>) in</w:t>
            </w:r>
            <w:r w:rsidR="0008371D">
              <w:rPr>
                <w:bCs/>
                <w:lang w:val="en-US"/>
              </w:rPr>
              <w:t xml:space="preserve"> France – February to October 2012</w:t>
            </w:r>
          </w:p>
          <w:p w14:paraId="7D7C08CF" w14:textId="77777777" w:rsidR="00330232" w:rsidRPr="00330232" w:rsidRDefault="00330232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614362">
              <w:rPr>
                <w:b/>
                <w:bCs/>
                <w:lang w:val="en-US"/>
              </w:rPr>
              <w:t>High Conservation Value assessment of the Cross Sanaga Bioko Forest (Cameroon)</w:t>
            </w:r>
            <w:r>
              <w:rPr>
                <w:bCs/>
                <w:lang w:val="en-US"/>
              </w:rPr>
              <w:t xml:space="preserve"> for the WWF</w:t>
            </w:r>
            <w:r w:rsidR="00614362">
              <w:rPr>
                <w:bCs/>
                <w:lang w:val="en-US"/>
              </w:rPr>
              <w:t xml:space="preserve"> – TEREA – November 2011 to January 2012</w:t>
            </w:r>
          </w:p>
          <w:p w14:paraId="1A6AF1E6" w14:textId="77777777" w:rsidR="00330232" w:rsidRPr="00330232" w:rsidRDefault="00330232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330232">
              <w:rPr>
                <w:b/>
                <w:bCs/>
                <w:lang w:val="en-US"/>
              </w:rPr>
              <w:t>Study of ecological corridors</w:t>
            </w:r>
            <w:r>
              <w:rPr>
                <w:bCs/>
                <w:lang w:val="en-US"/>
              </w:rPr>
              <w:t xml:space="preserve"> in </w:t>
            </w:r>
            <w:proofErr w:type="spellStart"/>
            <w:r>
              <w:rPr>
                <w:bCs/>
                <w:lang w:val="en-US"/>
              </w:rPr>
              <w:t>Bouillante</w:t>
            </w:r>
            <w:proofErr w:type="spellEnd"/>
            <w:r>
              <w:rPr>
                <w:bCs/>
                <w:lang w:val="en-US"/>
              </w:rPr>
              <w:t xml:space="preserve"> for the </w:t>
            </w:r>
            <w:r w:rsidRPr="00330232">
              <w:rPr>
                <w:b/>
                <w:bCs/>
                <w:lang w:val="en-US"/>
              </w:rPr>
              <w:t>Guadeloupe National Park</w:t>
            </w:r>
            <w:r>
              <w:rPr>
                <w:bCs/>
                <w:lang w:val="en-US"/>
              </w:rPr>
              <w:t xml:space="preserve"> – September to November 2011</w:t>
            </w:r>
          </w:p>
          <w:p w14:paraId="13CED269" w14:textId="77777777" w:rsidR="005D459B" w:rsidRPr="005D459B" w:rsidRDefault="00330232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Head of study </w:t>
            </w:r>
            <w:r w:rsidRPr="00330232">
              <w:rPr>
                <w:bCs/>
                <w:lang w:val="en-US"/>
              </w:rPr>
              <w:t xml:space="preserve">at </w:t>
            </w:r>
            <w:r>
              <w:rPr>
                <w:bCs/>
                <w:lang w:val="en-US"/>
              </w:rPr>
              <w:t>Calidris (fauna census, environ</w:t>
            </w:r>
            <w:r w:rsidRPr="00330232">
              <w:rPr>
                <w:bCs/>
                <w:lang w:val="en-US"/>
              </w:rPr>
              <w:t>mental impact assessment, natural areas management plan</w:t>
            </w:r>
            <w:r>
              <w:rPr>
                <w:bCs/>
                <w:lang w:val="en-US"/>
              </w:rPr>
              <w:t>) in France – October 2010 to August 2011</w:t>
            </w:r>
          </w:p>
          <w:p w14:paraId="006AAF0F" w14:textId="77777777" w:rsidR="00FF3F6F" w:rsidRPr="00614362" w:rsidRDefault="00FF3F6F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FF3F6F">
              <w:rPr>
                <w:b/>
                <w:lang w:val="en-US"/>
              </w:rPr>
              <w:t>Anti-poaching technical assistant</w:t>
            </w:r>
            <w:r w:rsidRPr="00FF3F6F">
              <w:rPr>
                <w:lang w:val="en-US"/>
              </w:rPr>
              <w:t xml:space="preserve"> at the FED Project CURESS 2 </w:t>
            </w:r>
            <w:r>
              <w:rPr>
                <w:lang w:val="en-US"/>
              </w:rPr>
              <w:t xml:space="preserve">- </w:t>
            </w:r>
            <w:proofErr w:type="spellStart"/>
            <w:r w:rsidRPr="007A6366">
              <w:rPr>
                <w:b/>
                <w:lang w:val="en-US"/>
              </w:rPr>
              <w:t>Zakouma</w:t>
            </w:r>
            <w:proofErr w:type="spellEnd"/>
            <w:r w:rsidRPr="007A6366">
              <w:rPr>
                <w:b/>
                <w:lang w:val="en-US"/>
              </w:rPr>
              <w:t xml:space="preserve"> National Park – Tchad</w:t>
            </w:r>
            <w:r>
              <w:rPr>
                <w:lang w:val="en-US"/>
              </w:rPr>
              <w:t xml:space="preserve"> - Augus</w:t>
            </w:r>
            <w:r w:rsidR="00B56587">
              <w:rPr>
                <w:lang w:val="en-US"/>
              </w:rPr>
              <w:t>t 2009 to September</w:t>
            </w:r>
            <w:r w:rsidRPr="00FF3F6F">
              <w:rPr>
                <w:lang w:val="en-US"/>
              </w:rPr>
              <w:t xml:space="preserve"> 2010</w:t>
            </w:r>
          </w:p>
          <w:p w14:paraId="17CA8CAC" w14:textId="77777777" w:rsidR="00614362" w:rsidRPr="00614362" w:rsidRDefault="00614362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>
              <w:rPr>
                <w:b/>
                <w:lang w:val="en-US"/>
              </w:rPr>
              <w:t xml:space="preserve">Study of ecotourism development in Bouba </w:t>
            </w:r>
            <w:proofErr w:type="spellStart"/>
            <w:r>
              <w:rPr>
                <w:b/>
                <w:lang w:val="en-US"/>
              </w:rPr>
              <w:t>Ndjida</w:t>
            </w:r>
            <w:proofErr w:type="spellEnd"/>
            <w:r>
              <w:rPr>
                <w:b/>
                <w:lang w:val="en-US"/>
              </w:rPr>
              <w:t xml:space="preserve"> National Park (Cameroon) </w:t>
            </w:r>
            <w:r w:rsidRPr="00614362">
              <w:rPr>
                <w:lang w:val="en-US"/>
              </w:rPr>
              <w:t>for Sitatunga – May to June 2009</w:t>
            </w:r>
          </w:p>
          <w:p w14:paraId="50835B21" w14:textId="77777777" w:rsidR="00455691" w:rsidRDefault="00455691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 xml:space="preserve">Principal Technical Advisor of the PROGEPP </w:t>
            </w:r>
            <w:r w:rsidRPr="00455691">
              <w:rPr>
                <w:bCs/>
                <w:lang w:val="en-GB"/>
              </w:rPr>
              <w:t>(</w:t>
            </w:r>
            <w:proofErr w:type="spellStart"/>
            <w:r w:rsidRPr="00455691">
              <w:rPr>
                <w:bCs/>
                <w:lang w:val="en-GB"/>
              </w:rPr>
              <w:t>PROjet</w:t>
            </w:r>
            <w:proofErr w:type="spellEnd"/>
            <w:r w:rsidRPr="00455691">
              <w:rPr>
                <w:bCs/>
                <w:lang w:val="en-GB"/>
              </w:rPr>
              <w:t xml:space="preserve"> Gestion des </w:t>
            </w:r>
            <w:proofErr w:type="spellStart"/>
            <w:r w:rsidRPr="00455691">
              <w:rPr>
                <w:bCs/>
                <w:lang w:val="en-GB"/>
              </w:rPr>
              <w:t>Ecosystèmes</w:t>
            </w:r>
            <w:proofErr w:type="spellEnd"/>
            <w:r w:rsidRPr="00455691">
              <w:rPr>
                <w:bCs/>
                <w:lang w:val="en-GB"/>
              </w:rPr>
              <w:t xml:space="preserve"> </w:t>
            </w:r>
            <w:proofErr w:type="spellStart"/>
            <w:r w:rsidRPr="00455691">
              <w:rPr>
                <w:bCs/>
                <w:lang w:val="en-GB"/>
              </w:rPr>
              <w:t>Périphériques</w:t>
            </w:r>
            <w:proofErr w:type="spellEnd"/>
            <w:r w:rsidRPr="00455691">
              <w:rPr>
                <w:bCs/>
                <w:lang w:val="en-GB"/>
              </w:rPr>
              <w:t xml:space="preserve"> au Parc – Buffer zone of the </w:t>
            </w:r>
            <w:proofErr w:type="spellStart"/>
            <w:r w:rsidRPr="007A6366">
              <w:rPr>
                <w:b/>
                <w:bCs/>
                <w:lang w:val="en-GB"/>
              </w:rPr>
              <w:t>Nouabalé-Ndoki</w:t>
            </w:r>
            <w:proofErr w:type="spellEnd"/>
            <w:r w:rsidRPr="007A6366">
              <w:rPr>
                <w:b/>
                <w:bCs/>
                <w:lang w:val="en-GB"/>
              </w:rPr>
              <w:t xml:space="preserve"> National Park</w:t>
            </w:r>
            <w:r w:rsidRPr="00455691">
              <w:rPr>
                <w:bCs/>
                <w:lang w:val="en-GB"/>
              </w:rPr>
              <w:t>)</w:t>
            </w:r>
            <w:r>
              <w:rPr>
                <w:bCs/>
                <w:lang w:val="en-GB"/>
              </w:rPr>
              <w:t xml:space="preserve"> – Wildlife Conservation Society – Republic of </w:t>
            </w:r>
            <w:r w:rsidRPr="007A6366">
              <w:rPr>
                <w:b/>
                <w:bCs/>
                <w:lang w:val="en-GB"/>
              </w:rPr>
              <w:t>Congo</w:t>
            </w:r>
            <w:r w:rsidR="009866F3">
              <w:rPr>
                <w:bCs/>
                <w:lang w:val="en-GB"/>
              </w:rPr>
              <w:t xml:space="preserve"> – October </w:t>
            </w:r>
            <w:r w:rsidR="00C165D3">
              <w:rPr>
                <w:bCs/>
                <w:lang w:val="en-GB"/>
              </w:rPr>
              <w:t>2008 to April 2009</w:t>
            </w:r>
          </w:p>
          <w:p w14:paraId="5A4BF29E" w14:textId="77777777" w:rsidR="009866F3" w:rsidRDefault="00455691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GB"/>
              </w:rPr>
            </w:pPr>
            <w:r w:rsidRPr="00455691">
              <w:rPr>
                <w:b/>
                <w:bCs/>
                <w:lang w:val="en-GB"/>
              </w:rPr>
              <w:t xml:space="preserve">Project Director of the </w:t>
            </w:r>
            <w:proofErr w:type="spellStart"/>
            <w:r w:rsidRPr="00455691">
              <w:rPr>
                <w:b/>
                <w:bCs/>
                <w:lang w:val="en-GB"/>
              </w:rPr>
              <w:t>Nouabalé-Ndoki</w:t>
            </w:r>
            <w:proofErr w:type="spellEnd"/>
            <w:r w:rsidRPr="00455691">
              <w:rPr>
                <w:b/>
                <w:bCs/>
                <w:lang w:val="en-GB"/>
              </w:rPr>
              <w:t xml:space="preserve"> National Park</w:t>
            </w:r>
            <w:r>
              <w:rPr>
                <w:bCs/>
                <w:lang w:val="en-GB"/>
              </w:rPr>
              <w:t xml:space="preserve"> – Wildlife Conservation Society – Republic of </w:t>
            </w:r>
            <w:r w:rsidRPr="007A6366">
              <w:rPr>
                <w:b/>
                <w:bCs/>
                <w:lang w:val="en-GB"/>
              </w:rPr>
              <w:t>Congo</w:t>
            </w:r>
            <w:r w:rsidR="009866F3">
              <w:rPr>
                <w:lang w:val="en-GB"/>
              </w:rPr>
              <w:t xml:space="preserve"> </w:t>
            </w:r>
            <w:r w:rsidR="00FF3F6F">
              <w:rPr>
                <w:lang w:val="en-GB"/>
              </w:rPr>
              <w:t>–</w:t>
            </w:r>
            <w:r w:rsidR="00730FA6">
              <w:rPr>
                <w:lang w:val="en-GB"/>
              </w:rPr>
              <w:t xml:space="preserve"> </w:t>
            </w:r>
            <w:r w:rsidR="00FF3F6F">
              <w:rPr>
                <w:lang w:val="en-GB"/>
              </w:rPr>
              <w:t>June 2006</w:t>
            </w:r>
            <w:r w:rsidR="009866F3">
              <w:rPr>
                <w:lang w:val="en-GB"/>
              </w:rPr>
              <w:t xml:space="preserve"> to October 2008</w:t>
            </w:r>
          </w:p>
          <w:p w14:paraId="2EA76FAA" w14:textId="77777777" w:rsidR="00BA1172" w:rsidRDefault="007576E3" w:rsidP="003E52FD">
            <w:pPr>
              <w:numPr>
                <w:ilvl w:val="0"/>
                <w:numId w:val="8"/>
              </w:numPr>
              <w:jc w:val="both"/>
              <w:rPr>
                <w:bCs/>
              </w:rPr>
            </w:pPr>
            <w:proofErr w:type="spellStart"/>
            <w:r>
              <w:t>Studying</w:t>
            </w:r>
            <w:proofErr w:type="spellEnd"/>
            <w:r>
              <w:t xml:space="preserve"> travel in </w:t>
            </w:r>
            <w:r w:rsidRPr="007A6366">
              <w:rPr>
                <w:b/>
              </w:rPr>
              <w:t>Burkina Faso</w:t>
            </w:r>
            <w:r>
              <w:t xml:space="preserve"> for the </w:t>
            </w:r>
            <w:proofErr w:type="spellStart"/>
            <w:r w:rsidRPr="00BA1172">
              <w:rPr>
                <w:b/>
                <w:bCs/>
              </w:rPr>
              <w:t>environmental</w:t>
            </w:r>
            <w:proofErr w:type="spellEnd"/>
            <w:r w:rsidRPr="00BA1172">
              <w:rPr>
                <w:b/>
                <w:bCs/>
              </w:rPr>
              <w:t xml:space="preserve"> </w:t>
            </w:r>
            <w:proofErr w:type="spellStart"/>
            <w:r w:rsidRPr="00BA1172">
              <w:rPr>
                <w:b/>
                <w:bCs/>
              </w:rPr>
              <w:t>education</w:t>
            </w:r>
            <w:proofErr w:type="spellEnd"/>
            <w:r w:rsidRPr="00BA1172">
              <w:rPr>
                <w:b/>
                <w:bCs/>
              </w:rPr>
              <w:t xml:space="preserve"> </w:t>
            </w:r>
            <w:proofErr w:type="spellStart"/>
            <w:r w:rsidRPr="00BA1172">
              <w:rPr>
                <w:b/>
                <w:bCs/>
              </w:rPr>
              <w:t>project</w:t>
            </w:r>
            <w:proofErr w:type="spellEnd"/>
            <w:r>
              <w:t xml:space="preserve"> « Enfants et éléphants de</w:t>
            </w:r>
            <w:r w:rsidR="0015632A">
              <w:t xml:space="preserve"> la région de Boromo » for the a</w:t>
            </w:r>
            <w:r>
              <w:t>ssociation “Des éléphants et des hommes”</w:t>
            </w:r>
            <w:r w:rsidR="00491F65">
              <w:t xml:space="preserve"> - Meudon</w:t>
            </w:r>
            <w:r w:rsidR="009866F3" w:rsidRPr="009866F3">
              <w:t xml:space="preserve"> </w:t>
            </w:r>
            <w:r w:rsidR="00730FA6">
              <w:t xml:space="preserve">- </w:t>
            </w:r>
            <w:r w:rsidR="009866F3" w:rsidRPr="009866F3">
              <w:t xml:space="preserve">April </w:t>
            </w:r>
            <w:r w:rsidR="00614362">
              <w:t xml:space="preserve">to May </w:t>
            </w:r>
            <w:r w:rsidR="009866F3" w:rsidRPr="009866F3">
              <w:t>2006</w:t>
            </w:r>
          </w:p>
          <w:p w14:paraId="6873A58C" w14:textId="77777777" w:rsidR="00BA1172" w:rsidRDefault="007576E3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 xml:space="preserve">Assessment of the co-management of the Waza National Park and its Peripheral Area </w:t>
            </w:r>
            <w:r w:rsidR="009F5EC7" w:rsidRPr="00BA1172">
              <w:rPr>
                <w:b/>
                <w:bCs/>
                <w:lang w:val="en-GB"/>
              </w:rPr>
              <w:t>(</w:t>
            </w:r>
            <w:r w:rsidR="007A6366" w:rsidRPr="00BA1172">
              <w:rPr>
                <w:b/>
                <w:bCs/>
                <w:lang w:val="en-GB"/>
              </w:rPr>
              <w:t>Northern</w:t>
            </w:r>
            <w:r w:rsidR="009F5EC7" w:rsidRPr="00BA1172">
              <w:rPr>
                <w:b/>
                <w:bCs/>
                <w:lang w:val="en-GB"/>
              </w:rPr>
              <w:t xml:space="preserve"> Cameroon)</w:t>
            </w:r>
            <w:r w:rsidR="009F5EC7" w:rsidRPr="00BA1172">
              <w:rPr>
                <w:lang w:val="en-GB"/>
              </w:rPr>
              <w:t xml:space="preserve"> </w:t>
            </w:r>
            <w:r w:rsidRPr="00BA1172">
              <w:rPr>
                <w:lang w:val="en-GB"/>
              </w:rPr>
              <w:t xml:space="preserve">for the Bureau </w:t>
            </w:r>
            <w:proofErr w:type="spellStart"/>
            <w:r w:rsidRPr="00BA1172">
              <w:rPr>
                <w:lang w:val="en-GB"/>
              </w:rPr>
              <w:t>Régional</w:t>
            </w:r>
            <w:proofErr w:type="spellEnd"/>
            <w:r w:rsidRPr="00BA1172">
              <w:rPr>
                <w:lang w:val="en-GB"/>
              </w:rPr>
              <w:t xml:space="preserve"> </w:t>
            </w:r>
            <w:proofErr w:type="spellStart"/>
            <w:r w:rsidRPr="00BA1172">
              <w:rPr>
                <w:lang w:val="en-GB"/>
              </w:rPr>
              <w:t>d’Afrique</w:t>
            </w:r>
            <w:proofErr w:type="spellEnd"/>
            <w:r w:rsidRPr="00BA1172">
              <w:rPr>
                <w:lang w:val="en-GB"/>
              </w:rPr>
              <w:t xml:space="preserve"> Centrale of the IUCN</w:t>
            </w:r>
            <w:r w:rsidR="00491F65" w:rsidRPr="00BA1172">
              <w:rPr>
                <w:lang w:val="en-GB"/>
              </w:rPr>
              <w:t xml:space="preserve"> - Yaoundé</w:t>
            </w:r>
            <w:r w:rsidR="009866F3" w:rsidRPr="00BA1172">
              <w:rPr>
                <w:lang w:val="en-GB"/>
              </w:rPr>
              <w:t xml:space="preserve"> </w:t>
            </w:r>
            <w:r w:rsidR="00730FA6">
              <w:rPr>
                <w:lang w:val="en-GB"/>
              </w:rPr>
              <w:t xml:space="preserve">- </w:t>
            </w:r>
            <w:r w:rsidR="00614362">
              <w:rPr>
                <w:lang w:val="en-GB"/>
              </w:rPr>
              <w:t>January</w:t>
            </w:r>
            <w:r w:rsidR="009866F3" w:rsidRPr="00BA1172">
              <w:rPr>
                <w:lang w:val="en-GB"/>
              </w:rPr>
              <w:t xml:space="preserve"> to March 2006</w:t>
            </w:r>
          </w:p>
          <w:p w14:paraId="37A2CF11" w14:textId="77777777" w:rsidR="00BA1172" w:rsidRDefault="0015632A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5D459B">
              <w:rPr>
                <w:b/>
                <w:lang w:val="en-GB"/>
              </w:rPr>
              <w:t>Reptiles</w:t>
            </w:r>
            <w:r w:rsidR="009F5EC7" w:rsidRPr="005D459B">
              <w:rPr>
                <w:b/>
                <w:lang w:val="en-GB"/>
              </w:rPr>
              <w:t xml:space="preserve"> census</w:t>
            </w:r>
            <w:r w:rsidR="009F5EC7" w:rsidRPr="00BA1172">
              <w:rPr>
                <w:lang w:val="en-GB"/>
              </w:rPr>
              <w:t xml:space="preserve"> of the heaths of the North Cotentin for the SYMEL</w:t>
            </w:r>
            <w:r w:rsidR="00491F65" w:rsidRPr="00BA1172">
              <w:rPr>
                <w:lang w:val="en-GB"/>
              </w:rPr>
              <w:t xml:space="preserve"> – Beaumont-Hague</w:t>
            </w:r>
            <w:r w:rsidR="009866F3" w:rsidRPr="00BA1172">
              <w:rPr>
                <w:lang w:val="en-GB"/>
              </w:rPr>
              <w:t xml:space="preserve"> August to September 2005</w:t>
            </w:r>
          </w:p>
          <w:p w14:paraId="7BEE8588" w14:textId="77777777" w:rsidR="00785E93" w:rsidRPr="007A6366" w:rsidRDefault="0015632A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 xml:space="preserve">Manager </w:t>
            </w:r>
            <w:r w:rsidR="009F5EC7" w:rsidRPr="00BA1172">
              <w:rPr>
                <w:b/>
                <w:bCs/>
                <w:lang w:val="en-GB"/>
              </w:rPr>
              <w:t xml:space="preserve">of </w:t>
            </w:r>
            <w:r w:rsidR="00491F65" w:rsidRPr="00BA1172">
              <w:rPr>
                <w:b/>
                <w:bCs/>
                <w:lang w:val="en-GB"/>
              </w:rPr>
              <w:t xml:space="preserve">the </w:t>
            </w:r>
            <w:r w:rsidR="009F5EC7" w:rsidRPr="00BA1172">
              <w:rPr>
                <w:b/>
                <w:bCs/>
                <w:lang w:val="en-GB"/>
              </w:rPr>
              <w:t>Natural Reserve</w:t>
            </w:r>
            <w:r w:rsidR="009F5EC7" w:rsidRPr="00BA1172">
              <w:rPr>
                <w:lang w:val="en-GB"/>
              </w:rPr>
              <w:t xml:space="preserve"> of </w:t>
            </w:r>
            <w:proofErr w:type="spellStart"/>
            <w:r w:rsidR="009F5EC7" w:rsidRPr="00BA1172">
              <w:rPr>
                <w:lang w:val="en-GB"/>
              </w:rPr>
              <w:t>Vauville</w:t>
            </w:r>
            <w:proofErr w:type="spellEnd"/>
            <w:r w:rsidR="009F5EC7" w:rsidRPr="00BA1172">
              <w:rPr>
                <w:lang w:val="en-GB"/>
              </w:rPr>
              <w:t xml:space="preserve"> – Groupe </w:t>
            </w:r>
            <w:proofErr w:type="spellStart"/>
            <w:r w:rsidR="009F5EC7" w:rsidRPr="00BA1172">
              <w:rPr>
                <w:lang w:val="en-GB"/>
              </w:rPr>
              <w:t>Ornithologique</w:t>
            </w:r>
            <w:proofErr w:type="spellEnd"/>
            <w:r w:rsidR="009F5EC7" w:rsidRPr="00BA1172">
              <w:rPr>
                <w:lang w:val="en-GB"/>
              </w:rPr>
              <w:t xml:space="preserve"> Normand</w:t>
            </w:r>
            <w:r w:rsidR="00491F65" w:rsidRPr="00BA1172">
              <w:rPr>
                <w:lang w:val="en-GB"/>
              </w:rPr>
              <w:t xml:space="preserve"> </w:t>
            </w:r>
            <w:r w:rsidR="00730FA6">
              <w:rPr>
                <w:lang w:val="en-GB"/>
              </w:rPr>
              <w:t>–</w:t>
            </w:r>
            <w:r w:rsidR="00491F65" w:rsidRPr="00BA1172">
              <w:rPr>
                <w:lang w:val="en-GB"/>
              </w:rPr>
              <w:t xml:space="preserve"> Caen</w:t>
            </w:r>
            <w:r w:rsidR="00730FA6">
              <w:rPr>
                <w:lang w:val="en-GB"/>
              </w:rPr>
              <w:t xml:space="preserve"> - </w:t>
            </w:r>
            <w:r w:rsidR="009866F3" w:rsidRPr="00BA1172">
              <w:rPr>
                <w:lang w:val="en-GB"/>
              </w:rPr>
              <w:t>June to July 2005</w:t>
            </w:r>
          </w:p>
          <w:p w14:paraId="0885A1C1" w14:textId="77777777" w:rsidR="00BA1172" w:rsidRDefault="009F5EC7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 xml:space="preserve">Inventory of the </w:t>
            </w:r>
            <w:r w:rsidR="009866F3" w:rsidRPr="00BA1172">
              <w:rPr>
                <w:b/>
                <w:bCs/>
                <w:lang w:val="en-GB"/>
              </w:rPr>
              <w:t>vertebrate</w:t>
            </w:r>
            <w:r w:rsidRPr="00BA1172">
              <w:rPr>
                <w:b/>
                <w:bCs/>
                <w:lang w:val="en-GB"/>
              </w:rPr>
              <w:t xml:space="preserve"> species</w:t>
            </w:r>
            <w:r w:rsidR="009866F3" w:rsidRPr="00BA1172">
              <w:rPr>
                <w:lang w:val="en-GB"/>
              </w:rPr>
              <w:t xml:space="preserve"> </w:t>
            </w:r>
            <w:r w:rsidR="009866F3" w:rsidRPr="00BA1172">
              <w:rPr>
                <w:b/>
                <w:lang w:val="en-GB"/>
              </w:rPr>
              <w:t xml:space="preserve">of the </w:t>
            </w:r>
            <w:r w:rsidR="009866F3" w:rsidRPr="00BA1172">
              <w:rPr>
                <w:b/>
                <w:bCs/>
                <w:lang w:val="en-GB"/>
              </w:rPr>
              <w:t>Lower Draa (South Morocco</w:t>
            </w:r>
            <w:r w:rsidR="009866F3" w:rsidRPr="00BA1172">
              <w:rPr>
                <w:lang w:val="en-GB"/>
              </w:rPr>
              <w:t>) for t</w:t>
            </w:r>
            <w:r w:rsidRPr="00BA1172">
              <w:rPr>
                <w:lang w:val="en-GB"/>
              </w:rPr>
              <w:t>he GERES (Group of Study and Rese</w:t>
            </w:r>
            <w:r w:rsidR="001A7172" w:rsidRPr="00BA1172">
              <w:rPr>
                <w:lang w:val="en-GB"/>
              </w:rPr>
              <w:t>arch</w:t>
            </w:r>
            <w:r w:rsidRPr="00BA1172">
              <w:rPr>
                <w:lang w:val="en-GB"/>
              </w:rPr>
              <w:t xml:space="preserve"> of the Saharan Ecologists)</w:t>
            </w:r>
            <w:r w:rsidR="009866F3" w:rsidRPr="00BA1172">
              <w:rPr>
                <w:lang w:val="en-GB"/>
              </w:rPr>
              <w:t xml:space="preserve"> </w:t>
            </w:r>
            <w:r w:rsidR="00730FA6">
              <w:rPr>
                <w:lang w:val="en-GB"/>
              </w:rPr>
              <w:t xml:space="preserve">- </w:t>
            </w:r>
            <w:r w:rsidR="009866F3" w:rsidRPr="00BA1172">
              <w:rPr>
                <w:lang w:val="en-GB"/>
              </w:rPr>
              <w:t>January to June 2005</w:t>
            </w:r>
          </w:p>
          <w:p w14:paraId="099B1998" w14:textId="77777777" w:rsidR="00BA1172" w:rsidRDefault="009866F3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proofErr w:type="spellStart"/>
            <w:r w:rsidRPr="00BA1172">
              <w:rPr>
                <w:b/>
                <w:lang w:val="en-GB"/>
              </w:rPr>
              <w:lastRenderedPageBreak/>
              <w:t>Assesment</w:t>
            </w:r>
            <w:proofErr w:type="spellEnd"/>
            <w:r w:rsidRPr="00BA1172">
              <w:rPr>
                <w:b/>
                <w:lang w:val="en-GB"/>
              </w:rPr>
              <w:t xml:space="preserve"> of the </w:t>
            </w:r>
            <w:r w:rsidRPr="00BA1172">
              <w:rPr>
                <w:b/>
                <w:bCs/>
                <w:lang w:val="en-GB"/>
              </w:rPr>
              <w:t>human-elephant conflicts</w:t>
            </w:r>
            <w:r w:rsidR="006240FD" w:rsidRPr="00BA1172">
              <w:rPr>
                <w:b/>
                <w:lang w:val="en-GB"/>
              </w:rPr>
              <w:t xml:space="preserve"> </w:t>
            </w:r>
            <w:r w:rsidRPr="00BA1172">
              <w:rPr>
                <w:b/>
                <w:lang w:val="en-GB"/>
              </w:rPr>
              <w:t xml:space="preserve">in the </w:t>
            </w:r>
            <w:r w:rsidRPr="00BA1172">
              <w:rPr>
                <w:b/>
                <w:bCs/>
                <w:lang w:val="en-GB"/>
              </w:rPr>
              <w:t>Okavango Delta (Botswana</w:t>
            </w:r>
            <w:r w:rsidRPr="00BA1172">
              <w:rPr>
                <w:b/>
                <w:lang w:val="en-GB"/>
              </w:rPr>
              <w:t>)</w:t>
            </w:r>
            <w:r w:rsidRPr="00BA1172">
              <w:rPr>
                <w:lang w:val="en-GB"/>
              </w:rPr>
              <w:t xml:space="preserve"> </w:t>
            </w:r>
            <w:r w:rsidR="006240FD" w:rsidRPr="00BA1172">
              <w:rPr>
                <w:lang w:val="en-GB"/>
              </w:rPr>
              <w:t xml:space="preserve">for the NGO “Living with elephants” </w:t>
            </w:r>
            <w:r w:rsidR="00491F65" w:rsidRPr="00BA1172">
              <w:rPr>
                <w:lang w:val="en-GB"/>
              </w:rPr>
              <w:t>- Maun</w:t>
            </w:r>
            <w:r w:rsidRPr="00BA1172">
              <w:rPr>
                <w:lang w:val="en-GB"/>
              </w:rPr>
              <w:t xml:space="preserve"> </w:t>
            </w:r>
            <w:r w:rsidR="00730FA6">
              <w:rPr>
                <w:lang w:val="en-GB"/>
              </w:rPr>
              <w:t xml:space="preserve">- </w:t>
            </w:r>
            <w:r w:rsidRPr="00BA1172">
              <w:rPr>
                <w:lang w:val="en-GB"/>
              </w:rPr>
              <w:t>March to May 2004</w:t>
            </w:r>
          </w:p>
          <w:p w14:paraId="1E31A3B4" w14:textId="77777777" w:rsidR="00BA1172" w:rsidRDefault="009F5EC7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7A6366">
              <w:rPr>
                <w:b/>
                <w:lang w:val="en-GB"/>
              </w:rPr>
              <w:t>Creation of a</w:t>
            </w:r>
            <w:r w:rsidRPr="00BA1172">
              <w:rPr>
                <w:lang w:val="en-GB"/>
              </w:rPr>
              <w:t xml:space="preserve"> </w:t>
            </w:r>
            <w:r w:rsidRPr="00BA1172">
              <w:rPr>
                <w:b/>
                <w:bCs/>
                <w:lang w:val="en-GB"/>
              </w:rPr>
              <w:t>GIS database</w:t>
            </w:r>
            <w:r w:rsidRPr="00BA1172">
              <w:rPr>
                <w:lang w:val="en-GB"/>
              </w:rPr>
              <w:t xml:space="preserve"> on the protected areas of La Hague</w:t>
            </w:r>
            <w:r w:rsidR="001A7172" w:rsidRPr="00BA1172">
              <w:rPr>
                <w:lang w:val="en-GB"/>
              </w:rPr>
              <w:t xml:space="preserve"> for “La </w:t>
            </w:r>
            <w:proofErr w:type="spellStart"/>
            <w:r w:rsidR="001A7172" w:rsidRPr="00BA1172">
              <w:rPr>
                <w:lang w:val="en-GB"/>
              </w:rPr>
              <w:t>ferme</w:t>
            </w:r>
            <w:proofErr w:type="spellEnd"/>
            <w:r w:rsidR="001A7172" w:rsidRPr="00BA1172">
              <w:rPr>
                <w:lang w:val="en-GB"/>
              </w:rPr>
              <w:t xml:space="preserve"> du </w:t>
            </w:r>
            <w:proofErr w:type="spellStart"/>
            <w:r w:rsidR="001A7172" w:rsidRPr="00BA1172">
              <w:rPr>
                <w:lang w:val="en-GB"/>
              </w:rPr>
              <w:t>Tourp</w:t>
            </w:r>
            <w:proofErr w:type="spellEnd"/>
            <w:r w:rsidR="00CE2683" w:rsidRPr="00BA1172">
              <w:rPr>
                <w:lang w:val="en-GB"/>
              </w:rPr>
              <w:t>”</w:t>
            </w:r>
            <w:r w:rsidR="001A7172" w:rsidRPr="00BA1172">
              <w:rPr>
                <w:lang w:val="en-GB"/>
              </w:rPr>
              <w:t xml:space="preserve"> -</w:t>
            </w:r>
            <w:r w:rsidR="00491F65" w:rsidRPr="00BA1172">
              <w:rPr>
                <w:lang w:val="en-GB"/>
              </w:rPr>
              <w:t xml:space="preserve"> </w:t>
            </w:r>
            <w:proofErr w:type="spellStart"/>
            <w:r w:rsidR="00491F65" w:rsidRPr="00BA1172">
              <w:rPr>
                <w:lang w:val="en-GB"/>
              </w:rPr>
              <w:t>Omonville</w:t>
            </w:r>
            <w:proofErr w:type="spellEnd"/>
            <w:r w:rsidR="00491F65" w:rsidRPr="00BA1172">
              <w:rPr>
                <w:lang w:val="en-GB"/>
              </w:rPr>
              <w:t xml:space="preserve"> la Rogue</w:t>
            </w:r>
            <w:r w:rsidR="00730FA6">
              <w:rPr>
                <w:lang w:val="en-GB"/>
              </w:rPr>
              <w:t xml:space="preserve"> </w:t>
            </w:r>
            <w:r w:rsidR="00BA1172" w:rsidRPr="00BA1172">
              <w:rPr>
                <w:lang w:val="en-GB"/>
              </w:rPr>
              <w:t>- December 2003 to February 2004</w:t>
            </w:r>
          </w:p>
          <w:p w14:paraId="7161EECE" w14:textId="77777777" w:rsidR="00BA1172" w:rsidRDefault="006240F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>Monitoring of the bird populations</w:t>
            </w:r>
            <w:r w:rsidRPr="00BA1172">
              <w:rPr>
                <w:lang w:val="en-GB"/>
              </w:rPr>
              <w:t xml:space="preserve"> in the Natural Reserve of </w:t>
            </w:r>
            <w:proofErr w:type="spellStart"/>
            <w:r w:rsidRPr="00BA1172">
              <w:rPr>
                <w:lang w:val="en-GB"/>
              </w:rPr>
              <w:t>Vauville</w:t>
            </w:r>
            <w:proofErr w:type="spellEnd"/>
            <w:r w:rsidRPr="00BA1172">
              <w:rPr>
                <w:lang w:val="en-GB"/>
              </w:rPr>
              <w:t xml:space="preserve"> - France (littoral </w:t>
            </w:r>
            <w:proofErr w:type="spellStart"/>
            <w:r w:rsidRPr="00BA1172">
              <w:rPr>
                <w:lang w:val="en-GB"/>
              </w:rPr>
              <w:t>marshs</w:t>
            </w:r>
            <w:proofErr w:type="spellEnd"/>
            <w:r w:rsidRPr="00BA1172">
              <w:rPr>
                <w:lang w:val="en-GB"/>
              </w:rPr>
              <w:t>/dunes)</w:t>
            </w:r>
            <w:r w:rsidR="00491F65" w:rsidRPr="00BA1172">
              <w:rPr>
                <w:lang w:val="en-GB"/>
              </w:rPr>
              <w:t xml:space="preserve"> – </w:t>
            </w:r>
            <w:proofErr w:type="spellStart"/>
            <w:r w:rsidR="00491F65" w:rsidRPr="00BA1172">
              <w:rPr>
                <w:lang w:val="en-GB"/>
              </w:rPr>
              <w:t>Vauville</w:t>
            </w:r>
            <w:proofErr w:type="spellEnd"/>
            <w:r w:rsidR="00540011">
              <w:rPr>
                <w:lang w:val="en-GB"/>
              </w:rPr>
              <w:t xml:space="preserve"> </w:t>
            </w:r>
            <w:r w:rsidR="00BA1172" w:rsidRPr="00BA1172">
              <w:rPr>
                <w:lang w:val="en-GB"/>
              </w:rPr>
              <w:t>- March 2003 to February 2004</w:t>
            </w:r>
          </w:p>
          <w:p w14:paraId="55133A70" w14:textId="77777777" w:rsidR="00BA1172" w:rsidRDefault="006240F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lang w:val="en-GB"/>
              </w:rPr>
              <w:t xml:space="preserve">Study in </w:t>
            </w:r>
            <w:r w:rsidRPr="00BA1172">
              <w:rPr>
                <w:b/>
                <w:bCs/>
                <w:lang w:val="en-GB"/>
              </w:rPr>
              <w:t>Molecular Biology</w:t>
            </w:r>
            <w:r w:rsidR="001A7172" w:rsidRPr="00BA1172">
              <w:rPr>
                <w:lang w:val="en-GB"/>
              </w:rPr>
              <w:t xml:space="preserve"> (</w:t>
            </w:r>
            <w:r w:rsidRPr="00BA1172">
              <w:rPr>
                <w:lang w:val="en-GB"/>
              </w:rPr>
              <w:t xml:space="preserve">Genetic populations analysis applied to the conservation of </w:t>
            </w:r>
            <w:r w:rsidRPr="00BA1172">
              <w:rPr>
                <w:i/>
                <w:iCs/>
                <w:lang w:val="en-GB"/>
              </w:rPr>
              <w:t xml:space="preserve">Martes </w:t>
            </w:r>
            <w:proofErr w:type="gramStart"/>
            <w:r w:rsidRPr="00BA1172">
              <w:rPr>
                <w:i/>
                <w:iCs/>
                <w:lang w:val="en-GB"/>
              </w:rPr>
              <w:t>americana</w:t>
            </w:r>
            <w:r w:rsidRPr="00BA1172">
              <w:rPr>
                <w:lang w:val="en-GB"/>
              </w:rPr>
              <w:t>)  UMR</w:t>
            </w:r>
            <w:proofErr w:type="gramEnd"/>
            <w:r w:rsidRPr="00BA1172">
              <w:rPr>
                <w:lang w:val="en-GB"/>
              </w:rPr>
              <w:t xml:space="preserve"> CNRS 6553 “ECOBIO”- Rennes </w:t>
            </w:r>
            <w:r w:rsidR="00BA1172" w:rsidRPr="00BA1172">
              <w:rPr>
                <w:lang w:val="en-GB"/>
              </w:rPr>
              <w:t>January to April 2003</w:t>
            </w:r>
          </w:p>
          <w:p w14:paraId="5DB5C037" w14:textId="77777777" w:rsidR="00BA1172" w:rsidRDefault="00DB29F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>GIS Technician</w:t>
            </w:r>
            <w:r w:rsidRPr="00BA1172">
              <w:rPr>
                <w:lang w:val="en-GB"/>
              </w:rPr>
              <w:t xml:space="preserve"> at the CRPF of Normandy</w:t>
            </w:r>
            <w:r w:rsidR="00491F65" w:rsidRPr="00BA1172">
              <w:rPr>
                <w:lang w:val="en-GB"/>
              </w:rPr>
              <w:t xml:space="preserve"> - Caen</w:t>
            </w:r>
            <w:r w:rsidR="00BA1172" w:rsidRPr="00BA1172">
              <w:rPr>
                <w:lang w:val="en-GB"/>
              </w:rPr>
              <w:t xml:space="preserve"> </w:t>
            </w:r>
            <w:r w:rsidR="00540011">
              <w:rPr>
                <w:lang w:val="en-GB"/>
              </w:rPr>
              <w:t xml:space="preserve">- </w:t>
            </w:r>
            <w:r w:rsidR="00BA1172" w:rsidRPr="00BA1172">
              <w:rPr>
                <w:lang w:val="en-GB"/>
              </w:rPr>
              <w:t>April to August 2002</w:t>
            </w:r>
          </w:p>
          <w:p w14:paraId="209BDC8B" w14:textId="77777777" w:rsidR="00BA1172" w:rsidRDefault="006240F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>Nature guide</w:t>
            </w:r>
            <w:r w:rsidRPr="00BA1172">
              <w:rPr>
                <w:lang w:val="en-GB"/>
              </w:rPr>
              <w:t xml:space="preserve"> for the associ</w:t>
            </w:r>
            <w:r w:rsidR="00491F65" w:rsidRPr="00BA1172">
              <w:rPr>
                <w:lang w:val="en-GB"/>
              </w:rPr>
              <w:t>ation “Le Fayard” – Saint-Lo</w:t>
            </w:r>
            <w:r w:rsidR="00BA1172" w:rsidRPr="00BA1172">
              <w:rPr>
                <w:lang w:val="en-GB"/>
              </w:rPr>
              <w:t xml:space="preserve"> March 2000 to March 2002</w:t>
            </w:r>
          </w:p>
          <w:p w14:paraId="16687CD1" w14:textId="77777777" w:rsidR="00BA1172" w:rsidRDefault="006240FD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>River technician</w:t>
            </w:r>
            <w:r w:rsidRPr="00BA1172">
              <w:rPr>
                <w:lang w:val="en-GB"/>
              </w:rPr>
              <w:t xml:space="preserve"> at the Regional Natural Park of the </w:t>
            </w:r>
            <w:proofErr w:type="spellStart"/>
            <w:r w:rsidRPr="00BA1172">
              <w:rPr>
                <w:lang w:val="en-GB"/>
              </w:rPr>
              <w:t>Marshs</w:t>
            </w:r>
            <w:proofErr w:type="spellEnd"/>
            <w:r w:rsidRPr="00BA1172">
              <w:rPr>
                <w:lang w:val="en-GB"/>
              </w:rPr>
              <w:t xml:space="preserve"> of Cotentin and Bessin –</w:t>
            </w:r>
            <w:r w:rsidR="00B866C8" w:rsidRPr="00BA1172">
              <w:rPr>
                <w:lang w:val="en-GB"/>
              </w:rPr>
              <w:t xml:space="preserve"> </w:t>
            </w:r>
            <w:r w:rsidRPr="00BA1172">
              <w:rPr>
                <w:lang w:val="en-GB"/>
              </w:rPr>
              <w:t>Les Veys</w:t>
            </w:r>
            <w:r w:rsidR="00BA1172" w:rsidRPr="00BA1172">
              <w:rPr>
                <w:lang w:val="en-GB"/>
              </w:rPr>
              <w:t xml:space="preserve"> </w:t>
            </w:r>
            <w:r w:rsidR="00540011">
              <w:rPr>
                <w:lang w:val="en-GB"/>
              </w:rPr>
              <w:t xml:space="preserve">- </w:t>
            </w:r>
            <w:r w:rsidR="00BA1172" w:rsidRPr="00BA1172">
              <w:rPr>
                <w:lang w:val="en-GB"/>
              </w:rPr>
              <w:t>February 1999 to January 2000</w:t>
            </w:r>
          </w:p>
          <w:p w14:paraId="418919DE" w14:textId="77777777" w:rsidR="00BA1172" w:rsidRDefault="00630CDB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proofErr w:type="spellStart"/>
            <w:r w:rsidRPr="007A6366">
              <w:rPr>
                <w:lang w:val="en-GB"/>
              </w:rPr>
              <w:t>Ecovolunteer</w:t>
            </w:r>
            <w:proofErr w:type="spellEnd"/>
            <w:r w:rsidRPr="007A6366">
              <w:rPr>
                <w:lang w:val="en-GB"/>
              </w:rPr>
              <w:t xml:space="preserve"> in the Okavango Delta</w:t>
            </w:r>
            <w:r w:rsidRPr="00630CDB">
              <w:rPr>
                <w:lang w:val="en-GB"/>
              </w:rPr>
              <w:t xml:space="preserve"> - Monitoring and conservation of the wattled crane</w:t>
            </w:r>
            <w:r w:rsidR="00BA1172" w:rsidRPr="00BA1172">
              <w:rPr>
                <w:lang w:val="en-GB"/>
              </w:rPr>
              <w:t xml:space="preserve"> </w:t>
            </w:r>
            <w:r>
              <w:rPr>
                <w:lang w:val="en-GB"/>
              </w:rPr>
              <w:t>for BIRDLIFE – Maun (</w:t>
            </w:r>
            <w:r w:rsidRPr="007A6366">
              <w:rPr>
                <w:b/>
                <w:lang w:val="en-GB"/>
              </w:rPr>
              <w:t>Botswana</w:t>
            </w:r>
            <w:r>
              <w:rPr>
                <w:lang w:val="en-GB"/>
              </w:rPr>
              <w:t xml:space="preserve">) </w:t>
            </w:r>
            <w:r w:rsidR="00540011">
              <w:rPr>
                <w:lang w:val="en-GB"/>
              </w:rPr>
              <w:t xml:space="preserve">- </w:t>
            </w:r>
            <w:r w:rsidR="00BA1172" w:rsidRPr="00BA1172">
              <w:rPr>
                <w:lang w:val="en-GB"/>
              </w:rPr>
              <w:t>July to November 1998</w:t>
            </w:r>
          </w:p>
          <w:p w14:paraId="43B23F7A" w14:textId="77777777" w:rsidR="00BA1172" w:rsidRDefault="005D459B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5D459B">
              <w:rPr>
                <w:b/>
                <w:lang w:val="en-US"/>
              </w:rPr>
              <w:t xml:space="preserve">Head of </w:t>
            </w:r>
            <w:r w:rsidR="006240FD" w:rsidRPr="005D459B">
              <w:rPr>
                <w:b/>
                <w:lang w:val="en-GB"/>
              </w:rPr>
              <w:t xml:space="preserve">Project </w:t>
            </w:r>
            <w:r w:rsidR="00B4611F" w:rsidRPr="005D459B">
              <w:rPr>
                <w:b/>
                <w:lang w:val="en-GB"/>
              </w:rPr>
              <w:t xml:space="preserve">of a </w:t>
            </w:r>
            <w:r w:rsidR="00B4611F" w:rsidRPr="005D459B">
              <w:rPr>
                <w:b/>
                <w:bCs/>
                <w:lang w:val="en-GB"/>
              </w:rPr>
              <w:t>Community</w:t>
            </w:r>
            <w:r w:rsidR="00B4611F" w:rsidRPr="00BA1172">
              <w:rPr>
                <w:b/>
                <w:bCs/>
                <w:lang w:val="en-GB"/>
              </w:rPr>
              <w:t xml:space="preserve"> Based Conservation </w:t>
            </w:r>
            <w:r w:rsidR="00B4611F" w:rsidRPr="00BA1172">
              <w:rPr>
                <w:lang w:val="en-GB"/>
              </w:rPr>
              <w:t>Area</w:t>
            </w:r>
            <w:r w:rsidR="009725AA" w:rsidRPr="00BA1172">
              <w:rPr>
                <w:lang w:val="en-GB"/>
              </w:rPr>
              <w:t xml:space="preserve"> on </w:t>
            </w:r>
            <w:r>
              <w:rPr>
                <w:lang w:val="en-GB"/>
              </w:rPr>
              <w:t xml:space="preserve">the </w:t>
            </w:r>
            <w:proofErr w:type="spellStart"/>
            <w:r>
              <w:rPr>
                <w:lang w:val="en-GB"/>
              </w:rPr>
              <w:t>Dindefelo</w:t>
            </w:r>
            <w:proofErr w:type="spellEnd"/>
            <w:r>
              <w:rPr>
                <w:lang w:val="en-GB"/>
              </w:rPr>
              <w:t xml:space="preserve"> site (</w:t>
            </w:r>
            <w:r w:rsidRPr="007A6366">
              <w:rPr>
                <w:b/>
                <w:lang w:val="en-GB"/>
              </w:rPr>
              <w:t>Senegal</w:t>
            </w:r>
            <w:r>
              <w:rPr>
                <w:lang w:val="en-GB"/>
              </w:rPr>
              <w:t>)</w:t>
            </w:r>
            <w:r w:rsidR="006240FD" w:rsidRPr="00BA1172">
              <w:rPr>
                <w:lang w:val="en-GB"/>
              </w:rPr>
              <w:t xml:space="preserve"> for th</w:t>
            </w:r>
            <w:r w:rsidR="00DB29F0" w:rsidRPr="00BA1172">
              <w:rPr>
                <w:lang w:val="en-GB"/>
              </w:rPr>
              <w:t>e Nicolas Hulot Foundation</w:t>
            </w:r>
            <w:r w:rsidR="00491F65" w:rsidRPr="00BA1172">
              <w:rPr>
                <w:lang w:val="en-GB"/>
              </w:rPr>
              <w:t xml:space="preserve"> - Paris</w:t>
            </w:r>
            <w:r w:rsidR="00BA1172" w:rsidRPr="00BA1172">
              <w:rPr>
                <w:lang w:val="en-GB"/>
              </w:rPr>
              <w:t xml:space="preserve"> </w:t>
            </w:r>
            <w:r w:rsidR="00540011">
              <w:rPr>
                <w:lang w:val="en-GB"/>
              </w:rPr>
              <w:t xml:space="preserve">- </w:t>
            </w:r>
            <w:r w:rsidR="00BA1172" w:rsidRPr="00BA1172">
              <w:rPr>
                <w:lang w:val="en-GB"/>
              </w:rPr>
              <w:t>January, February and July 1997</w:t>
            </w:r>
          </w:p>
          <w:p w14:paraId="2839FF64" w14:textId="77777777" w:rsidR="00BA1172" w:rsidRDefault="00DB29F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b/>
                <w:bCs/>
                <w:lang w:val="en-GB"/>
              </w:rPr>
              <w:t>Soldier</w:t>
            </w:r>
            <w:r w:rsidRPr="00BA1172">
              <w:rPr>
                <w:lang w:val="en-GB"/>
              </w:rPr>
              <w:t xml:space="preserve"> in the Marine Infantry (numerous overseas journeys (Martinique, French Guyana, Djibouti, Senegal,...), numerous certificates and educations (c</w:t>
            </w:r>
            <w:r w:rsidR="001A7172" w:rsidRPr="00BA1172">
              <w:rPr>
                <w:lang w:val="en-GB"/>
              </w:rPr>
              <w:t>ommando and</w:t>
            </w:r>
            <w:r w:rsidRPr="00BA1172">
              <w:rPr>
                <w:lang w:val="en-GB"/>
              </w:rPr>
              <w:t xml:space="preserve"> French Guyana</w:t>
            </w:r>
            <w:r w:rsidR="001A7172" w:rsidRPr="00BA1172">
              <w:rPr>
                <w:lang w:val="en-GB"/>
              </w:rPr>
              <w:t xml:space="preserve"> certificates</w:t>
            </w:r>
            <w:r w:rsidRPr="00BA1172">
              <w:rPr>
                <w:lang w:val="en-GB"/>
              </w:rPr>
              <w:t>, 4WD driver certificate, woodcutter education, survival educations,...), different missions (numerous expeditions in the regulated access area of French Guyana, assistance to the game-keepers in Senegal, humanitarian programmes,...)</w:t>
            </w:r>
            <w:r w:rsidR="00540011">
              <w:rPr>
                <w:lang w:val="en-GB"/>
              </w:rPr>
              <w:t xml:space="preserve"> - </w:t>
            </w:r>
            <w:r w:rsidR="00BA1172" w:rsidRPr="00BA1172">
              <w:rPr>
                <w:lang w:val="en-GB"/>
              </w:rPr>
              <w:t>From 1991 t</w:t>
            </w:r>
            <w:r w:rsidR="00630CDB">
              <w:rPr>
                <w:lang w:val="en-GB"/>
              </w:rPr>
              <w:t>o 1994</w:t>
            </w:r>
          </w:p>
          <w:p w14:paraId="54077186" w14:textId="77777777" w:rsidR="00DB29F0" w:rsidRPr="008D07B9" w:rsidRDefault="00DB29F0" w:rsidP="003E52FD">
            <w:pPr>
              <w:numPr>
                <w:ilvl w:val="0"/>
                <w:numId w:val="8"/>
              </w:numPr>
              <w:jc w:val="both"/>
              <w:rPr>
                <w:bCs/>
                <w:lang w:val="en-US"/>
              </w:rPr>
            </w:pPr>
            <w:r w:rsidRPr="00BA1172">
              <w:rPr>
                <w:lang w:val="en-GB"/>
              </w:rPr>
              <w:t xml:space="preserve">Studying travel (prize-winner </w:t>
            </w:r>
            <w:proofErr w:type="spellStart"/>
            <w:r w:rsidRPr="00BA1172">
              <w:rPr>
                <w:lang w:val="en-GB"/>
              </w:rPr>
              <w:t>Zellidja</w:t>
            </w:r>
            <w:proofErr w:type="spellEnd"/>
            <w:r w:rsidRPr="00BA1172">
              <w:rPr>
                <w:lang w:val="en-GB"/>
              </w:rPr>
              <w:t xml:space="preserve">) in </w:t>
            </w:r>
            <w:r w:rsidRPr="00BA1172">
              <w:rPr>
                <w:b/>
                <w:bCs/>
                <w:lang w:val="en-GB"/>
              </w:rPr>
              <w:t>Ivory Coast</w:t>
            </w:r>
            <w:r w:rsidRPr="00BA1172">
              <w:rPr>
                <w:lang w:val="en-GB"/>
              </w:rPr>
              <w:t xml:space="preserve"> (</w:t>
            </w:r>
            <w:proofErr w:type="spellStart"/>
            <w:r w:rsidRPr="00BA1172">
              <w:rPr>
                <w:lang w:val="en-GB"/>
              </w:rPr>
              <w:t>Taï</w:t>
            </w:r>
            <w:proofErr w:type="spellEnd"/>
            <w:r w:rsidRPr="00BA1172">
              <w:rPr>
                <w:lang w:val="en-GB"/>
              </w:rPr>
              <w:t xml:space="preserve"> NP and </w:t>
            </w:r>
            <w:proofErr w:type="spellStart"/>
            <w:r w:rsidRPr="00BA1172">
              <w:rPr>
                <w:lang w:val="en-GB"/>
              </w:rPr>
              <w:t>Comoé</w:t>
            </w:r>
            <w:proofErr w:type="spellEnd"/>
            <w:r w:rsidRPr="00BA1172">
              <w:rPr>
                <w:lang w:val="en-GB"/>
              </w:rPr>
              <w:t xml:space="preserve"> NP)</w:t>
            </w:r>
            <w:r w:rsidR="00BA1172" w:rsidRPr="00BA1172">
              <w:rPr>
                <w:lang w:val="en-GB"/>
              </w:rPr>
              <w:t xml:space="preserve"> </w:t>
            </w:r>
            <w:r w:rsidR="00540011">
              <w:rPr>
                <w:lang w:val="en-GB"/>
              </w:rPr>
              <w:t xml:space="preserve">- </w:t>
            </w:r>
            <w:r w:rsidR="00BA1172" w:rsidRPr="00BA1172">
              <w:rPr>
                <w:lang w:val="en-GB"/>
              </w:rPr>
              <w:t>July and August 1990</w:t>
            </w:r>
          </w:p>
          <w:p w14:paraId="3C9B057C" w14:textId="77777777" w:rsidR="008D07B9" w:rsidRPr="00C165D3" w:rsidRDefault="008D07B9" w:rsidP="008D07B9">
            <w:pPr>
              <w:ind w:left="720"/>
              <w:jc w:val="both"/>
              <w:rPr>
                <w:bCs/>
                <w:lang w:val="en-US"/>
              </w:rPr>
            </w:pPr>
          </w:p>
        </w:tc>
      </w:tr>
      <w:tr w:rsidR="009B3557" w:rsidRPr="001F5232" w14:paraId="63C03A97" w14:textId="77777777" w:rsidTr="003C0891">
        <w:tc>
          <w:tcPr>
            <w:tcW w:w="0" w:type="auto"/>
          </w:tcPr>
          <w:p w14:paraId="67C89202" w14:textId="435E3B5B" w:rsidR="009B3557" w:rsidRPr="003C0891" w:rsidRDefault="009B3557" w:rsidP="00BA1172">
            <w:pPr>
              <w:rPr>
                <w:lang w:val="en-GB"/>
              </w:rPr>
            </w:pPr>
          </w:p>
        </w:tc>
        <w:tc>
          <w:tcPr>
            <w:tcW w:w="0" w:type="auto"/>
          </w:tcPr>
          <w:p w14:paraId="14964420" w14:textId="77777777" w:rsidR="009B3557" w:rsidRPr="004F5DF4" w:rsidRDefault="009B3557" w:rsidP="00837E9D">
            <w:pPr>
              <w:jc w:val="both"/>
              <w:rPr>
                <w:rFonts w:ascii="Tahoma" w:hAnsi="Tahoma" w:cs="Tahoma"/>
                <w:bCs/>
                <w:lang w:val="en-GB"/>
              </w:rPr>
            </w:pPr>
          </w:p>
        </w:tc>
      </w:tr>
    </w:tbl>
    <w:p w14:paraId="63053CC2" w14:textId="77777777" w:rsidR="007576E3" w:rsidRDefault="007576E3" w:rsidP="002415B0">
      <w:pPr>
        <w:ind w:left="360"/>
        <w:jc w:val="both"/>
        <w:rPr>
          <w:lang w:val="en-GB"/>
        </w:rPr>
      </w:pPr>
    </w:p>
    <w:p w14:paraId="5AF8B82A" w14:textId="77777777" w:rsidR="00B4611F" w:rsidRDefault="00B4611F" w:rsidP="00B4611F">
      <w:pPr>
        <w:shd w:val="clear" w:color="auto" w:fill="008000"/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LANGUAGES AND EXTRA CURRICULAR ACTIVITIES</w:t>
      </w:r>
    </w:p>
    <w:p w14:paraId="12BE0D5C" w14:textId="77777777" w:rsidR="00B4611F" w:rsidRDefault="00B4611F" w:rsidP="00B4611F">
      <w:pPr>
        <w:jc w:val="center"/>
        <w:rPr>
          <w:b/>
          <w:bCs/>
          <w:sz w:val="28"/>
          <w:szCs w:val="28"/>
          <w:lang w:val="en-GB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453"/>
        <w:gridCol w:w="8185"/>
      </w:tblGrid>
      <w:tr w:rsidR="00931959" w:rsidRPr="001F5232" w14:paraId="61C20BE4" w14:textId="77777777" w:rsidTr="003C0891">
        <w:tc>
          <w:tcPr>
            <w:tcW w:w="0" w:type="auto"/>
          </w:tcPr>
          <w:p w14:paraId="20133DB1" w14:textId="77777777" w:rsidR="002307EA" w:rsidRPr="003C0891" w:rsidRDefault="002307EA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Languages</w:t>
            </w:r>
          </w:p>
          <w:p w14:paraId="1D327CC7" w14:textId="77777777" w:rsidR="002307EA" w:rsidRDefault="002307EA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Driving licenses</w:t>
            </w:r>
          </w:p>
          <w:p w14:paraId="34E9B117" w14:textId="77777777" w:rsidR="00D00F9B" w:rsidRPr="003C0891" w:rsidRDefault="00D00F9B" w:rsidP="003C0891">
            <w:pPr>
              <w:jc w:val="center"/>
              <w:rPr>
                <w:lang w:val="en-GB"/>
              </w:rPr>
            </w:pPr>
          </w:p>
          <w:p w14:paraId="043B8E2F" w14:textId="77777777" w:rsidR="002307EA" w:rsidRPr="003C0891" w:rsidRDefault="002307EA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Computer skills</w:t>
            </w:r>
          </w:p>
          <w:p w14:paraId="7BCA57D8" w14:textId="77777777" w:rsidR="002307EA" w:rsidRPr="003C0891" w:rsidRDefault="002307EA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Naturalist travels</w:t>
            </w:r>
          </w:p>
          <w:p w14:paraId="1C98F135" w14:textId="77777777" w:rsidR="002307EA" w:rsidRPr="003C0891" w:rsidRDefault="002307EA" w:rsidP="003C0891">
            <w:pPr>
              <w:jc w:val="center"/>
              <w:rPr>
                <w:lang w:val="en-GB"/>
              </w:rPr>
            </w:pPr>
          </w:p>
          <w:p w14:paraId="326A3BEC" w14:textId="77777777" w:rsidR="002307EA" w:rsidRPr="003C0891" w:rsidRDefault="002307EA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Sports</w:t>
            </w:r>
          </w:p>
          <w:p w14:paraId="30899305" w14:textId="77777777" w:rsidR="00931959" w:rsidRPr="003C0891" w:rsidRDefault="00931959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Hobby</w:t>
            </w:r>
          </w:p>
          <w:p w14:paraId="28D9E8D4" w14:textId="77777777" w:rsidR="00931959" w:rsidRPr="003C0891" w:rsidRDefault="00931959" w:rsidP="003C0891">
            <w:pPr>
              <w:jc w:val="center"/>
              <w:rPr>
                <w:lang w:val="en-GB"/>
              </w:rPr>
            </w:pPr>
            <w:r w:rsidRPr="003C0891">
              <w:rPr>
                <w:lang w:val="en-GB"/>
              </w:rPr>
              <w:t>Other</w:t>
            </w:r>
          </w:p>
        </w:tc>
        <w:tc>
          <w:tcPr>
            <w:tcW w:w="0" w:type="auto"/>
          </w:tcPr>
          <w:p w14:paraId="4AC5E7D4" w14:textId="77777777" w:rsidR="002307EA" w:rsidRPr="003C0891" w:rsidRDefault="002307EA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>Fr</w:t>
            </w:r>
            <w:r w:rsidR="00B866C8" w:rsidRPr="003C0891">
              <w:rPr>
                <w:lang w:val="en-GB"/>
              </w:rPr>
              <w:t>ench (mother tongue), English (f</w:t>
            </w:r>
            <w:r w:rsidRPr="003C0891">
              <w:rPr>
                <w:lang w:val="en-GB"/>
              </w:rPr>
              <w:t>luent)</w:t>
            </w:r>
            <w:r w:rsidR="00FF3F6F">
              <w:rPr>
                <w:lang w:val="en-GB"/>
              </w:rPr>
              <w:t>, German (basic)</w:t>
            </w:r>
          </w:p>
          <w:p w14:paraId="255B8F8D" w14:textId="77777777" w:rsidR="002307EA" w:rsidRPr="003C0891" w:rsidRDefault="002307EA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>Car, motorcycle, lorry, boat</w:t>
            </w:r>
          </w:p>
          <w:p w14:paraId="449EDE67" w14:textId="77777777" w:rsidR="002307EA" w:rsidRPr="003C0891" w:rsidRDefault="002307EA" w:rsidP="003C0891">
            <w:pPr>
              <w:jc w:val="both"/>
              <w:rPr>
                <w:lang w:val="en-GB"/>
              </w:rPr>
            </w:pPr>
          </w:p>
          <w:p w14:paraId="1DC6E884" w14:textId="77777777" w:rsidR="00D00F9B" w:rsidRDefault="00D00F9B" w:rsidP="003C0891">
            <w:pPr>
              <w:jc w:val="both"/>
              <w:rPr>
                <w:lang w:val="en-GB"/>
              </w:rPr>
            </w:pPr>
          </w:p>
          <w:p w14:paraId="72D2D449" w14:textId="77777777" w:rsidR="002307EA" w:rsidRPr="003C0891" w:rsidRDefault="002307EA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>Internet, Word, Excel, Power point, Access, GIS (</w:t>
            </w:r>
            <w:proofErr w:type="spellStart"/>
            <w:r w:rsidRPr="003C0891">
              <w:rPr>
                <w:lang w:val="en-GB"/>
              </w:rPr>
              <w:t>Mapinfo</w:t>
            </w:r>
            <w:proofErr w:type="spellEnd"/>
            <w:r w:rsidRPr="003C0891">
              <w:rPr>
                <w:lang w:val="en-GB"/>
              </w:rPr>
              <w:t xml:space="preserve">, </w:t>
            </w:r>
            <w:proofErr w:type="spellStart"/>
            <w:r w:rsidRPr="003C0891">
              <w:rPr>
                <w:lang w:val="en-GB"/>
              </w:rPr>
              <w:t>Arcview</w:t>
            </w:r>
            <w:proofErr w:type="spellEnd"/>
            <w:r w:rsidRPr="003C0891">
              <w:rPr>
                <w:lang w:val="en-GB"/>
              </w:rPr>
              <w:t>)</w:t>
            </w:r>
          </w:p>
          <w:p w14:paraId="1D26E789" w14:textId="77777777" w:rsidR="002307EA" w:rsidRPr="003C0891" w:rsidRDefault="002307EA" w:rsidP="003C0891">
            <w:pPr>
              <w:jc w:val="both"/>
              <w:rPr>
                <w:lang w:val="en-GB"/>
              </w:rPr>
            </w:pPr>
          </w:p>
          <w:p w14:paraId="788D45B6" w14:textId="53781D03" w:rsidR="002307EA" w:rsidRPr="003C0891" w:rsidRDefault="007A6366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>Morocco</w:t>
            </w:r>
            <w:r w:rsidR="002307EA" w:rsidRPr="003C0891">
              <w:rPr>
                <w:lang w:val="en-GB"/>
              </w:rPr>
              <w:t xml:space="preserve">, French Guyana, Thailand, Kenya, Tanzania, USA, Guadeloupe, Senegal, Gambia, Seychelles, South Africa, Tunisia, Egypt, Zimbabwe, Zambia, Botswana, Namibia, </w:t>
            </w:r>
            <w:r w:rsidR="00630CDB">
              <w:rPr>
                <w:lang w:val="en-GB"/>
              </w:rPr>
              <w:t>CAR, Cameroon, Gabon, Congo</w:t>
            </w:r>
            <w:r w:rsidR="004F5DF4">
              <w:rPr>
                <w:lang w:val="en-GB"/>
              </w:rPr>
              <w:t>, etc.</w:t>
            </w:r>
          </w:p>
          <w:p w14:paraId="5EB85A3D" w14:textId="0A3AC0B5" w:rsidR="002307EA" w:rsidRPr="003C0891" w:rsidRDefault="00931959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>Climbing</w:t>
            </w:r>
            <w:r w:rsidR="004F5DF4">
              <w:rPr>
                <w:lang w:val="en-GB"/>
              </w:rPr>
              <w:t xml:space="preserve"> </w:t>
            </w:r>
            <w:r w:rsidR="004F5DF4" w:rsidRPr="004F5DF4">
              <w:rPr>
                <w:lang w:val="en-GB"/>
              </w:rPr>
              <w:t>(professional instructor)</w:t>
            </w:r>
            <w:r w:rsidRPr="003C0891">
              <w:rPr>
                <w:lang w:val="en-GB"/>
              </w:rPr>
              <w:t>, Mountaineering, Trekking, Diving</w:t>
            </w:r>
            <w:r w:rsidR="00D10C18">
              <w:rPr>
                <w:lang w:val="en-GB"/>
              </w:rPr>
              <w:t xml:space="preserve"> (</w:t>
            </w:r>
            <w:r w:rsidR="004F5DF4">
              <w:rPr>
                <w:lang w:val="en-GB"/>
              </w:rPr>
              <w:t>p</w:t>
            </w:r>
            <w:r w:rsidR="004F5DF4" w:rsidRPr="004F5DF4">
              <w:rPr>
                <w:lang w:val="en-GB"/>
              </w:rPr>
              <w:t xml:space="preserve">rofessional </w:t>
            </w:r>
            <w:r w:rsidR="00D10C18">
              <w:rPr>
                <w:lang w:val="en-GB"/>
              </w:rPr>
              <w:t>instructor)</w:t>
            </w:r>
            <w:r w:rsidR="00C165D3">
              <w:rPr>
                <w:lang w:val="en-GB"/>
              </w:rPr>
              <w:t xml:space="preserve">, </w:t>
            </w:r>
            <w:r w:rsidR="00D10C18">
              <w:rPr>
                <w:lang w:val="en-GB"/>
              </w:rPr>
              <w:t>Krav Maga (</w:t>
            </w:r>
            <w:r w:rsidR="004F5DF4">
              <w:rPr>
                <w:lang w:val="en-GB"/>
              </w:rPr>
              <w:t>p</w:t>
            </w:r>
            <w:r w:rsidR="004F5DF4" w:rsidRPr="004F5DF4">
              <w:rPr>
                <w:lang w:val="en-GB"/>
              </w:rPr>
              <w:t xml:space="preserve">rofessional </w:t>
            </w:r>
            <w:r w:rsidR="00D10C18">
              <w:rPr>
                <w:lang w:val="en-GB"/>
              </w:rPr>
              <w:t>instructor)</w:t>
            </w:r>
          </w:p>
          <w:p w14:paraId="616AD191" w14:textId="77777777" w:rsidR="00931959" w:rsidRPr="003C0891" w:rsidRDefault="00931959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>Photography</w:t>
            </w:r>
          </w:p>
          <w:p w14:paraId="59F687BC" w14:textId="77777777" w:rsidR="00D00F9B" w:rsidRPr="003C0891" w:rsidRDefault="00931959" w:rsidP="003C0891">
            <w:pPr>
              <w:jc w:val="both"/>
              <w:rPr>
                <w:lang w:val="en-GB"/>
              </w:rPr>
            </w:pPr>
            <w:r w:rsidRPr="003C0891">
              <w:rPr>
                <w:lang w:val="en-GB"/>
              </w:rPr>
              <w:t xml:space="preserve">President of the association </w:t>
            </w:r>
            <w:r w:rsidR="00B866C8" w:rsidRPr="003C0891">
              <w:rPr>
                <w:lang w:val="en-GB"/>
              </w:rPr>
              <w:t>“</w:t>
            </w:r>
            <w:r w:rsidRPr="003C0891">
              <w:rPr>
                <w:lang w:val="en-GB"/>
              </w:rPr>
              <w:t>Sitatunga</w:t>
            </w:r>
            <w:r w:rsidR="00B866C8" w:rsidRPr="003C0891">
              <w:rPr>
                <w:lang w:val="en-GB"/>
              </w:rPr>
              <w:t>”</w:t>
            </w:r>
            <w:r w:rsidRPr="003C0891">
              <w:rPr>
                <w:lang w:val="en-GB"/>
              </w:rPr>
              <w:t xml:space="preserve"> (Conservation and </w:t>
            </w:r>
            <w:r w:rsidR="00B866C8" w:rsidRPr="003C0891">
              <w:rPr>
                <w:lang w:val="en-GB"/>
              </w:rPr>
              <w:t>rural</w:t>
            </w:r>
            <w:r w:rsidRPr="003C0891">
              <w:rPr>
                <w:lang w:val="en-GB"/>
              </w:rPr>
              <w:t xml:space="preserve"> development in Africa)</w:t>
            </w:r>
            <w:r w:rsidR="00C165D3">
              <w:rPr>
                <w:lang w:val="en-GB"/>
              </w:rPr>
              <w:t xml:space="preserve"> – Member of the Protected Areas group of the IUCN French comity</w:t>
            </w:r>
            <w:r w:rsidR="00614362">
              <w:rPr>
                <w:lang w:val="en-GB"/>
              </w:rPr>
              <w:t xml:space="preserve"> – Member of the </w:t>
            </w:r>
            <w:r w:rsidR="00C833C0">
              <w:rPr>
                <w:lang w:val="en-GB"/>
              </w:rPr>
              <w:t xml:space="preserve">IUCN </w:t>
            </w:r>
            <w:r w:rsidR="00614362">
              <w:rPr>
                <w:lang w:val="en-GB"/>
              </w:rPr>
              <w:t>World Commission on Protected Areas</w:t>
            </w:r>
            <w:r w:rsidR="00C833C0">
              <w:rPr>
                <w:lang w:val="en-GB"/>
              </w:rPr>
              <w:t>.</w:t>
            </w:r>
          </w:p>
        </w:tc>
      </w:tr>
    </w:tbl>
    <w:p w14:paraId="6C4F0670" w14:textId="77777777" w:rsidR="006C0E77" w:rsidRPr="00CB34F4" w:rsidRDefault="006C0E77" w:rsidP="00374940">
      <w:pPr>
        <w:jc w:val="both"/>
        <w:rPr>
          <w:lang w:val="en-US"/>
        </w:rPr>
      </w:pPr>
    </w:p>
    <w:sectPr w:rsidR="006C0E77" w:rsidRPr="00CB34F4" w:rsidSect="00D201C2">
      <w:pgSz w:w="11906" w:h="16838"/>
      <w:pgMar w:top="567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57787"/>
    <w:multiLevelType w:val="hybridMultilevel"/>
    <w:tmpl w:val="9560007E"/>
    <w:lvl w:ilvl="0" w:tplc="040C0005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D3523E0"/>
    <w:multiLevelType w:val="hybridMultilevel"/>
    <w:tmpl w:val="251035A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83BD8"/>
    <w:multiLevelType w:val="hybridMultilevel"/>
    <w:tmpl w:val="D872225E"/>
    <w:lvl w:ilvl="0" w:tplc="897842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8B6328"/>
    <w:multiLevelType w:val="hybridMultilevel"/>
    <w:tmpl w:val="0454440C"/>
    <w:lvl w:ilvl="0" w:tplc="B874AA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32AFD26">
      <w:start w:val="1"/>
      <w:numFmt w:val="bullet"/>
      <w:lvlText w:val=""/>
      <w:lvlJc w:val="left"/>
      <w:pPr>
        <w:tabs>
          <w:tab w:val="num" w:pos="5036"/>
        </w:tabs>
        <w:ind w:left="5036" w:hanging="3236"/>
      </w:pPr>
      <w:rPr>
        <w:rFonts w:ascii="Symbol" w:hAnsi="Symbol" w:hint="default"/>
      </w:r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675B03"/>
    <w:multiLevelType w:val="hybridMultilevel"/>
    <w:tmpl w:val="05AAA124"/>
    <w:lvl w:ilvl="0" w:tplc="D938BB42">
      <w:start w:val="1"/>
      <w:numFmt w:val="bullet"/>
      <w:lvlText w:val="o"/>
      <w:lvlJc w:val="left"/>
      <w:pPr>
        <w:tabs>
          <w:tab w:val="num" w:pos="1077"/>
        </w:tabs>
        <w:ind w:left="1077" w:firstLine="0"/>
      </w:pPr>
      <w:rPr>
        <w:rFonts w:ascii="Courier New" w:hAnsi="Courier New" w:hint="default"/>
      </w:rPr>
    </w:lvl>
    <w:lvl w:ilvl="1" w:tplc="040C0003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602B7"/>
    <w:multiLevelType w:val="hybridMultilevel"/>
    <w:tmpl w:val="87544B10"/>
    <w:lvl w:ilvl="0" w:tplc="040C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ED6254"/>
    <w:multiLevelType w:val="hybridMultilevel"/>
    <w:tmpl w:val="0296A9E2"/>
    <w:lvl w:ilvl="0" w:tplc="2DD22D1C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E4624"/>
    <w:multiLevelType w:val="hybridMultilevel"/>
    <w:tmpl w:val="15B66E40"/>
    <w:lvl w:ilvl="0" w:tplc="040C0003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517"/>
        </w:tabs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ascii="Wingdings" w:hAnsi="Wingdings" w:hint="default"/>
      </w:rPr>
    </w:lvl>
  </w:abstractNum>
  <w:abstractNum w:abstractNumId="8" w15:restartNumberingAfterBreak="0">
    <w:nsid w:val="52402912"/>
    <w:multiLevelType w:val="hybridMultilevel"/>
    <w:tmpl w:val="AA8A1CC6"/>
    <w:lvl w:ilvl="0" w:tplc="2DD22D1C"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6883036">
    <w:abstractNumId w:val="1"/>
  </w:num>
  <w:num w:numId="2" w16cid:durableId="787552977">
    <w:abstractNumId w:val="3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653382">
    <w:abstractNumId w:val="5"/>
  </w:num>
  <w:num w:numId="4" w16cid:durableId="1060248309">
    <w:abstractNumId w:val="4"/>
  </w:num>
  <w:num w:numId="5" w16cid:durableId="1322540776">
    <w:abstractNumId w:val="0"/>
  </w:num>
  <w:num w:numId="6" w16cid:durableId="636569126">
    <w:abstractNumId w:val="7"/>
  </w:num>
  <w:num w:numId="7" w16cid:durableId="1188636674">
    <w:abstractNumId w:val="2"/>
  </w:num>
  <w:num w:numId="8" w16cid:durableId="1886061559">
    <w:abstractNumId w:val="8"/>
  </w:num>
  <w:num w:numId="9" w16cid:durableId="972367406">
    <w:abstractNumId w:val="6"/>
  </w:num>
  <w:num w:numId="10" w16cid:durableId="677275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033"/>
    <w:rsid w:val="00005B9A"/>
    <w:rsid w:val="00027350"/>
    <w:rsid w:val="000637DF"/>
    <w:rsid w:val="00067E24"/>
    <w:rsid w:val="0008371D"/>
    <w:rsid w:val="00085119"/>
    <w:rsid w:val="00095096"/>
    <w:rsid w:val="000D2099"/>
    <w:rsid w:val="000E4F64"/>
    <w:rsid w:val="00133DBF"/>
    <w:rsid w:val="0015632A"/>
    <w:rsid w:val="0017138F"/>
    <w:rsid w:val="00187428"/>
    <w:rsid w:val="001A7172"/>
    <w:rsid w:val="001B19D7"/>
    <w:rsid w:val="001E778A"/>
    <w:rsid w:val="001F5232"/>
    <w:rsid w:val="00214E07"/>
    <w:rsid w:val="002251F5"/>
    <w:rsid w:val="002307EA"/>
    <w:rsid w:val="002415B0"/>
    <w:rsid w:val="00283F2F"/>
    <w:rsid w:val="002911DF"/>
    <w:rsid w:val="002B0FCC"/>
    <w:rsid w:val="00304D35"/>
    <w:rsid w:val="003261A6"/>
    <w:rsid w:val="00330232"/>
    <w:rsid w:val="00343214"/>
    <w:rsid w:val="003615D0"/>
    <w:rsid w:val="00374940"/>
    <w:rsid w:val="003779FD"/>
    <w:rsid w:val="003A7E4B"/>
    <w:rsid w:val="003C0891"/>
    <w:rsid w:val="003C3A60"/>
    <w:rsid w:val="003E52FD"/>
    <w:rsid w:val="003F6D9D"/>
    <w:rsid w:val="003F753D"/>
    <w:rsid w:val="00431A89"/>
    <w:rsid w:val="00455691"/>
    <w:rsid w:val="00491F65"/>
    <w:rsid w:val="004B2568"/>
    <w:rsid w:val="004B546B"/>
    <w:rsid w:val="004F5DF4"/>
    <w:rsid w:val="00514F8A"/>
    <w:rsid w:val="005240AE"/>
    <w:rsid w:val="00540011"/>
    <w:rsid w:val="00552EF0"/>
    <w:rsid w:val="00582716"/>
    <w:rsid w:val="005958DC"/>
    <w:rsid w:val="005B02CF"/>
    <w:rsid w:val="005B18E1"/>
    <w:rsid w:val="005D459B"/>
    <w:rsid w:val="00614362"/>
    <w:rsid w:val="006240FD"/>
    <w:rsid w:val="00630CDB"/>
    <w:rsid w:val="00636B7E"/>
    <w:rsid w:val="00687D64"/>
    <w:rsid w:val="006B2EBC"/>
    <w:rsid w:val="006C0E77"/>
    <w:rsid w:val="006C19A0"/>
    <w:rsid w:val="00702502"/>
    <w:rsid w:val="00705350"/>
    <w:rsid w:val="00730FA6"/>
    <w:rsid w:val="00757420"/>
    <w:rsid w:val="007576E3"/>
    <w:rsid w:val="00785E93"/>
    <w:rsid w:val="007A6366"/>
    <w:rsid w:val="007C129F"/>
    <w:rsid w:val="00837E9D"/>
    <w:rsid w:val="00854B59"/>
    <w:rsid w:val="00855CA5"/>
    <w:rsid w:val="00877077"/>
    <w:rsid w:val="008870B4"/>
    <w:rsid w:val="00887A76"/>
    <w:rsid w:val="008C7AAD"/>
    <w:rsid w:val="008D07B9"/>
    <w:rsid w:val="008D415D"/>
    <w:rsid w:val="008D56BE"/>
    <w:rsid w:val="00931959"/>
    <w:rsid w:val="009363DF"/>
    <w:rsid w:val="00937B1F"/>
    <w:rsid w:val="00941C53"/>
    <w:rsid w:val="00953FBE"/>
    <w:rsid w:val="009725AA"/>
    <w:rsid w:val="0098439F"/>
    <w:rsid w:val="009866F3"/>
    <w:rsid w:val="00991D27"/>
    <w:rsid w:val="009B3557"/>
    <w:rsid w:val="009B66BB"/>
    <w:rsid w:val="009E34C1"/>
    <w:rsid w:val="009F5EC7"/>
    <w:rsid w:val="00A00934"/>
    <w:rsid w:val="00A15491"/>
    <w:rsid w:val="00A439FF"/>
    <w:rsid w:val="00A864BD"/>
    <w:rsid w:val="00AC519E"/>
    <w:rsid w:val="00AD207B"/>
    <w:rsid w:val="00AF68DD"/>
    <w:rsid w:val="00B056DE"/>
    <w:rsid w:val="00B4605E"/>
    <w:rsid w:val="00B4611F"/>
    <w:rsid w:val="00B56587"/>
    <w:rsid w:val="00B63955"/>
    <w:rsid w:val="00B716C2"/>
    <w:rsid w:val="00B76786"/>
    <w:rsid w:val="00B866C8"/>
    <w:rsid w:val="00B97113"/>
    <w:rsid w:val="00BA1172"/>
    <w:rsid w:val="00BB1FC2"/>
    <w:rsid w:val="00BE621C"/>
    <w:rsid w:val="00BF1203"/>
    <w:rsid w:val="00BF1886"/>
    <w:rsid w:val="00C03AB9"/>
    <w:rsid w:val="00C165D3"/>
    <w:rsid w:val="00C3681C"/>
    <w:rsid w:val="00C4177D"/>
    <w:rsid w:val="00C833C0"/>
    <w:rsid w:val="00C93DC8"/>
    <w:rsid w:val="00CA69E2"/>
    <w:rsid w:val="00CB34F4"/>
    <w:rsid w:val="00CB5BCE"/>
    <w:rsid w:val="00CE2683"/>
    <w:rsid w:val="00D00F9B"/>
    <w:rsid w:val="00D02245"/>
    <w:rsid w:val="00D10C18"/>
    <w:rsid w:val="00D11CDE"/>
    <w:rsid w:val="00D16752"/>
    <w:rsid w:val="00D201C2"/>
    <w:rsid w:val="00D25883"/>
    <w:rsid w:val="00D85586"/>
    <w:rsid w:val="00DB29F0"/>
    <w:rsid w:val="00E2005B"/>
    <w:rsid w:val="00E23784"/>
    <w:rsid w:val="00E34C48"/>
    <w:rsid w:val="00E36033"/>
    <w:rsid w:val="00E60819"/>
    <w:rsid w:val="00E61744"/>
    <w:rsid w:val="00E66091"/>
    <w:rsid w:val="00F01686"/>
    <w:rsid w:val="00F14D31"/>
    <w:rsid w:val="00F22D92"/>
    <w:rsid w:val="00F40C04"/>
    <w:rsid w:val="00F64A8E"/>
    <w:rsid w:val="00FC62B4"/>
    <w:rsid w:val="00FF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67E93A"/>
  <w15:docId w15:val="{8C2732D1-486C-4C06-B47F-6CF90F335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11F"/>
    <w:rPr>
      <w:sz w:val="24"/>
      <w:szCs w:val="24"/>
    </w:rPr>
  </w:style>
  <w:style w:type="paragraph" w:styleId="Titre1">
    <w:name w:val="heading 1"/>
    <w:basedOn w:val="Normal"/>
    <w:link w:val="Titre1Car"/>
    <w:uiPriority w:val="9"/>
    <w:qFormat/>
    <w:rsid w:val="00854B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582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582716"/>
    <w:rPr>
      <w:color w:val="0000FF"/>
      <w:u w:val="single"/>
    </w:rPr>
  </w:style>
  <w:style w:type="paragraph" w:styleId="Textedebulles">
    <w:name w:val="Balloon Text"/>
    <w:basedOn w:val="Normal"/>
    <w:semiHidden/>
    <w:rsid w:val="009725A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854B59"/>
    <w:rPr>
      <w:b/>
      <w:bCs/>
      <w:kern w:val="36"/>
      <w:sz w:val="48"/>
      <w:szCs w:val="48"/>
    </w:rPr>
  </w:style>
  <w:style w:type="character" w:customStyle="1" w:styleId="st">
    <w:name w:val="st"/>
    <w:basedOn w:val="Policepardfaut"/>
    <w:rsid w:val="00AD207B"/>
  </w:style>
  <w:style w:type="character" w:styleId="Accentuation">
    <w:name w:val="Emphasis"/>
    <w:basedOn w:val="Policepardfaut"/>
    <w:uiPriority w:val="20"/>
    <w:qFormat/>
    <w:rsid w:val="00AD207B"/>
    <w:rPr>
      <w:i/>
      <w:iCs/>
    </w:rPr>
  </w:style>
  <w:style w:type="paragraph" w:styleId="Sansinterligne">
    <w:name w:val="No Spacing"/>
    <w:uiPriority w:val="1"/>
    <w:qFormat/>
    <w:rsid w:val="005240AE"/>
    <w:rPr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056DE"/>
    <w:pPr>
      <w:ind w:left="720"/>
      <w:contextualSpacing/>
    </w:pPr>
  </w:style>
  <w:style w:type="character" w:customStyle="1" w:styleId="ng-star-inserted">
    <w:name w:val="ng-star-inserted"/>
    <w:basedOn w:val="Policepardfaut"/>
    <w:rsid w:val="004F5DF4"/>
  </w:style>
  <w:style w:type="paragraph" w:styleId="Textebrut">
    <w:name w:val="Plain Text"/>
    <w:basedOn w:val="Normal"/>
    <w:link w:val="TextebrutCar"/>
    <w:uiPriority w:val="99"/>
    <w:semiHidden/>
    <w:unhideWhenUsed/>
    <w:rsid w:val="004F5DF4"/>
    <w:pPr>
      <w:spacing w:after="240"/>
      <w:jc w:val="both"/>
    </w:pPr>
    <w:rPr>
      <w:rFonts w:ascii="Courier New" w:hAnsi="Courier New"/>
      <w:sz w:val="20"/>
      <w:szCs w:val="20"/>
      <w:lang w:val="en-GB" w:eastAsia="en-GB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4F5DF4"/>
    <w:rPr>
      <w:rFonts w:ascii="Courier New" w:hAnsi="Courier New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remy.ledauphin@gmail.co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chan\Documents\Jobs\Resume%20R&#233;my%20Ledauphin%20Oct%20201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Resume Rémy Ledauphin Oct 2010</Template>
  <TotalTime>2</TotalTime>
  <Pages>4</Pages>
  <Words>4284</Words>
  <Characters>8568</Characters>
  <Application>Microsoft Office Word</Application>
  <DocSecurity>0</DocSecurity>
  <Lines>4284</Lines>
  <Paragraphs>4283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Rémy LEDAUPHIN</vt:lpstr>
    </vt:vector>
  </TitlesOfParts>
  <Company>TOSHIBA</Company>
  <LinksUpToDate>false</LinksUpToDate>
  <CharactersWithSpaces>8569</CharactersWithSpaces>
  <SharedDoc>false</SharedDoc>
  <HLinks>
    <vt:vector size="6" baseType="variant">
      <vt:variant>
        <vt:i4>4915236</vt:i4>
      </vt:variant>
      <vt:variant>
        <vt:i4>0</vt:i4>
      </vt:variant>
      <vt:variant>
        <vt:i4>0</vt:i4>
      </vt:variant>
      <vt:variant>
        <vt:i4>5</vt:i4>
      </vt:variant>
      <vt:variant>
        <vt:lpwstr>mailto:remy.ledauphin@gmail.com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Rémy LEDAUPHIN</dc:title>
  <dc:creator>Rémy</dc:creator>
  <cp:lastModifiedBy>Rémy Ledauphin</cp:lastModifiedBy>
  <cp:revision>2</cp:revision>
  <cp:lastPrinted>2014-01-17T22:14:00Z</cp:lastPrinted>
  <dcterms:created xsi:type="dcterms:W3CDTF">2025-11-26T17:20:00Z</dcterms:created>
  <dcterms:modified xsi:type="dcterms:W3CDTF">2025-11-26T17:20:00Z</dcterms:modified>
</cp:coreProperties>
</file>